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tblpY="2553"/>
        <w:tblW w:w="10206" w:type="dxa"/>
        <w:tblLayout w:type="fixed"/>
        <w:tblCellMar>
          <w:left w:w="0" w:type="dxa"/>
          <w:right w:w="0" w:type="dxa"/>
        </w:tblCellMar>
        <w:tblLook w:val="04A0" w:firstRow="1" w:lastRow="0" w:firstColumn="1" w:lastColumn="0" w:noHBand="0" w:noVBand="1"/>
      </w:tblPr>
      <w:tblGrid>
        <w:gridCol w:w="4819"/>
        <w:gridCol w:w="1985"/>
        <w:gridCol w:w="3402"/>
      </w:tblGrid>
      <w:tr w:rsidR="004309F0" w:rsidRPr="00145CFE" w14:paraId="2A187BEE" w14:textId="77777777">
        <w:trPr>
          <w:trHeight w:hRule="exact" w:val="567"/>
        </w:trPr>
        <w:tc>
          <w:tcPr>
            <w:tcW w:w="4819" w:type="dxa"/>
            <w:tcBorders>
              <w:bottom w:val="nil"/>
            </w:tcBorders>
            <w:tcMar>
              <w:top w:w="0" w:type="dxa"/>
              <w:left w:w="0" w:type="dxa"/>
              <w:bottom w:w="0" w:type="dxa"/>
              <w:right w:w="0" w:type="dxa"/>
            </w:tcMar>
            <w:vAlign w:val="bottom"/>
          </w:tcPr>
          <w:p w14:paraId="6012EC07" w14:textId="77777777" w:rsidR="004309F0" w:rsidRPr="00145CFE" w:rsidRDefault="004309F0" w:rsidP="0046307B">
            <w:pPr>
              <w:pStyle w:val="Absenderblock"/>
              <w:spacing w:line="120" w:lineRule="atLeast"/>
            </w:pPr>
          </w:p>
        </w:tc>
        <w:tc>
          <w:tcPr>
            <w:tcW w:w="1985" w:type="dxa"/>
            <w:vMerge w:val="restart"/>
            <w:tcBorders>
              <w:bottom w:val="nil"/>
            </w:tcBorders>
            <w:tcMar>
              <w:top w:w="0" w:type="dxa"/>
              <w:left w:w="0" w:type="dxa"/>
              <w:bottom w:w="0" w:type="dxa"/>
              <w:right w:w="0" w:type="dxa"/>
            </w:tcMar>
            <w:vAlign w:val="bottom"/>
          </w:tcPr>
          <w:p w14:paraId="50F5B484" w14:textId="77777777" w:rsidR="004309F0" w:rsidRPr="00E61023" w:rsidRDefault="004309F0" w:rsidP="0046307B">
            <w:pPr>
              <w:pStyle w:val="Absenderblock"/>
              <w:rPr>
                <w:vertAlign w:val="subscript"/>
              </w:rPr>
            </w:pPr>
          </w:p>
        </w:tc>
        <w:tc>
          <w:tcPr>
            <w:tcW w:w="3402" w:type="dxa"/>
            <w:vMerge w:val="restart"/>
            <w:tcBorders>
              <w:bottom w:val="nil"/>
            </w:tcBorders>
            <w:tcMar>
              <w:top w:w="113" w:type="dxa"/>
            </w:tcMar>
          </w:tcPr>
          <w:p w14:paraId="7D1AFBF9" w14:textId="77777777" w:rsidR="004309F0" w:rsidRDefault="004309F0" w:rsidP="0046307B">
            <w:pPr>
              <w:pStyle w:val="StandardKontaktdatenKopf"/>
              <w:framePr w:hSpace="0" w:wrap="auto" w:vAnchor="margin" w:yAlign="inline"/>
            </w:pPr>
            <w:r w:rsidRPr="00487C62">
              <w:rPr>
                <w:noProof/>
              </w:rPr>
              <w:t>Laurentiusstraße 7</w:t>
            </w:r>
          </w:p>
          <w:p w14:paraId="0F417F5D" w14:textId="77777777" w:rsidR="004309F0" w:rsidRDefault="004309F0" w:rsidP="0046307B">
            <w:pPr>
              <w:pStyle w:val="StandardKontaktdatenKopf"/>
              <w:framePr w:hSpace="0" w:wrap="auto" w:vAnchor="margin" w:yAlign="inline"/>
            </w:pPr>
            <w:r w:rsidRPr="00487C62">
              <w:rPr>
                <w:noProof/>
              </w:rPr>
              <w:t>42103</w:t>
            </w:r>
            <w:r>
              <w:t xml:space="preserve"> </w:t>
            </w:r>
            <w:r w:rsidRPr="00487C62">
              <w:rPr>
                <w:noProof/>
              </w:rPr>
              <w:t>Wuppertal</w:t>
            </w:r>
          </w:p>
          <w:p w14:paraId="5EBFC8A8" w14:textId="751F341F" w:rsidR="004309F0" w:rsidRDefault="004309F0" w:rsidP="0046307B">
            <w:pPr>
              <w:pStyle w:val="StandardKontaktdatenKopf"/>
              <w:framePr w:hSpace="0" w:wrap="auto" w:vAnchor="margin" w:yAlign="inline"/>
            </w:pPr>
            <w:r>
              <w:t>Telefon</w:t>
            </w:r>
            <w:r>
              <w:tab/>
            </w:r>
            <w:r w:rsidRPr="00487C62">
              <w:rPr>
                <w:noProof/>
              </w:rPr>
              <w:t>0202 / 49583-</w:t>
            </w:r>
            <w:r w:rsidR="00BE7F0B">
              <w:rPr>
                <w:noProof/>
              </w:rPr>
              <w:t>1</w:t>
            </w:r>
            <w:r w:rsidR="00623932">
              <w:rPr>
                <w:noProof/>
              </w:rPr>
              <w:t>5</w:t>
            </w:r>
          </w:p>
          <w:p w14:paraId="7E81C5DF" w14:textId="77777777" w:rsidR="004309F0" w:rsidRDefault="004309F0" w:rsidP="0046307B">
            <w:pPr>
              <w:pStyle w:val="StandardKontaktdatenKopf"/>
              <w:framePr w:hSpace="0" w:wrap="auto" w:vAnchor="margin" w:yAlign="inline"/>
            </w:pPr>
            <w:r>
              <w:t>Telefax</w:t>
            </w:r>
            <w:r>
              <w:tab/>
            </w:r>
            <w:r w:rsidRPr="00487C62">
              <w:rPr>
                <w:noProof/>
              </w:rPr>
              <w:t>0202 / 49583-20</w:t>
            </w:r>
          </w:p>
          <w:p w14:paraId="5390EAFB" w14:textId="7332C108" w:rsidR="004309F0" w:rsidRDefault="00623932" w:rsidP="0046307B">
            <w:pPr>
              <w:pStyle w:val="StandardKontaktdatenKopf"/>
              <w:framePr w:hSpace="0" w:wrap="auto" w:vAnchor="margin" w:yAlign="inline"/>
            </w:pPr>
            <w:r>
              <w:rPr>
                <w:noProof/>
              </w:rPr>
              <w:t>dimarzio</w:t>
            </w:r>
            <w:r w:rsidR="004309F0" w:rsidRPr="00487C62">
              <w:rPr>
                <w:noProof/>
              </w:rPr>
              <w:t>@bildungswerk-wuppertal.de</w:t>
            </w:r>
          </w:p>
          <w:p w14:paraId="79937978" w14:textId="77777777" w:rsidR="004309F0" w:rsidRDefault="004309F0" w:rsidP="0046307B">
            <w:pPr>
              <w:pStyle w:val="StandardKontaktdatenKopf"/>
              <w:framePr w:hSpace="0" w:wrap="auto" w:vAnchor="margin" w:yAlign="inline"/>
            </w:pPr>
            <w:r w:rsidRPr="00487C62">
              <w:rPr>
                <w:noProof/>
              </w:rPr>
              <w:t>www.bildungswerk-wuppertal.de</w:t>
            </w:r>
          </w:p>
          <w:p w14:paraId="29A7EC14" w14:textId="77777777" w:rsidR="004309F0" w:rsidRPr="00145CFE" w:rsidRDefault="004309F0" w:rsidP="0046307B">
            <w:pPr>
              <w:pStyle w:val="StandardKontaktdatenKopf"/>
              <w:framePr w:hSpace="0" w:wrap="auto" w:vAnchor="margin" w:yAlign="inline"/>
            </w:pPr>
          </w:p>
        </w:tc>
      </w:tr>
      <w:tr w:rsidR="004309F0" w:rsidRPr="00145CFE" w14:paraId="46C4B656" w14:textId="77777777">
        <w:trPr>
          <w:trHeight w:hRule="exact" w:val="1985"/>
        </w:trPr>
        <w:tc>
          <w:tcPr>
            <w:tcW w:w="4819" w:type="dxa"/>
          </w:tcPr>
          <w:p w14:paraId="10C00271" w14:textId="77777777" w:rsidR="004309F0" w:rsidRPr="00145CFE" w:rsidRDefault="004309F0" w:rsidP="00874AF6"/>
        </w:tc>
        <w:tc>
          <w:tcPr>
            <w:tcW w:w="1985" w:type="dxa"/>
            <w:vMerge/>
          </w:tcPr>
          <w:p w14:paraId="312A53FC" w14:textId="77777777" w:rsidR="004309F0" w:rsidRPr="00145CFE" w:rsidRDefault="004309F0" w:rsidP="0046307B">
            <w:pPr>
              <w:rPr>
                <w:sz w:val="22"/>
              </w:rPr>
            </w:pPr>
          </w:p>
        </w:tc>
        <w:tc>
          <w:tcPr>
            <w:tcW w:w="3402" w:type="dxa"/>
            <w:vMerge/>
          </w:tcPr>
          <w:p w14:paraId="3FE4C775" w14:textId="77777777" w:rsidR="004309F0" w:rsidRPr="00145CFE" w:rsidRDefault="004309F0" w:rsidP="0046307B">
            <w:pPr>
              <w:pStyle w:val="StandardKontaktdatenKopf"/>
              <w:framePr w:hSpace="0" w:wrap="auto" w:vAnchor="margin" w:yAlign="inline"/>
              <w:rPr>
                <w:sz w:val="22"/>
              </w:rPr>
            </w:pPr>
          </w:p>
        </w:tc>
      </w:tr>
      <w:tr w:rsidR="004309F0" w:rsidRPr="00145CFE" w14:paraId="3B092FD2" w14:textId="77777777">
        <w:trPr>
          <w:trHeight w:hRule="exact" w:val="284"/>
        </w:trPr>
        <w:tc>
          <w:tcPr>
            <w:tcW w:w="4819" w:type="dxa"/>
          </w:tcPr>
          <w:p w14:paraId="48BFCB0B" w14:textId="59AEB09C" w:rsidR="00623932" w:rsidRPr="003678F5" w:rsidRDefault="00623932" w:rsidP="0046307B">
            <w:pPr>
              <w:rPr>
                <w:b/>
                <w:sz w:val="24"/>
                <w:szCs w:val="24"/>
              </w:rPr>
            </w:pPr>
            <w:proofErr w:type="spellStart"/>
            <w:r w:rsidRPr="003678F5">
              <w:rPr>
                <w:b/>
                <w:sz w:val="24"/>
                <w:szCs w:val="24"/>
              </w:rPr>
              <w:t>DozentIn</w:t>
            </w:r>
            <w:proofErr w:type="spellEnd"/>
            <w:r w:rsidRPr="003678F5">
              <w:rPr>
                <w:b/>
                <w:sz w:val="24"/>
                <w:szCs w:val="24"/>
              </w:rPr>
              <w:t xml:space="preserve"> für </w:t>
            </w:r>
            <w:r w:rsidR="00FF631E" w:rsidRPr="003678F5">
              <w:rPr>
                <w:b/>
                <w:sz w:val="24"/>
                <w:szCs w:val="24"/>
              </w:rPr>
              <w:t>Deutschk</w:t>
            </w:r>
            <w:r w:rsidRPr="003678F5">
              <w:rPr>
                <w:b/>
                <w:sz w:val="24"/>
                <w:szCs w:val="24"/>
              </w:rPr>
              <w:t>ur</w:t>
            </w:r>
            <w:r w:rsidR="00FF631E" w:rsidRPr="003678F5">
              <w:rPr>
                <w:b/>
                <w:sz w:val="24"/>
                <w:szCs w:val="24"/>
              </w:rPr>
              <w:t xml:space="preserve">s </w:t>
            </w:r>
            <w:r w:rsidRPr="003678F5">
              <w:rPr>
                <w:b/>
                <w:sz w:val="24"/>
                <w:szCs w:val="24"/>
              </w:rPr>
              <w:t>gesucht!!!</w:t>
            </w:r>
          </w:p>
          <w:p w14:paraId="24C136AA" w14:textId="235ADB58" w:rsidR="00623932" w:rsidRPr="00623932" w:rsidRDefault="00623932" w:rsidP="0046307B">
            <w:pPr>
              <w:rPr>
                <w:b/>
                <w:sz w:val="28"/>
                <w:szCs w:val="28"/>
              </w:rPr>
            </w:pPr>
          </w:p>
          <w:p w14:paraId="6F9D92A9" w14:textId="77777777" w:rsidR="00623932" w:rsidRPr="00623932" w:rsidRDefault="00623932" w:rsidP="0046307B">
            <w:pPr>
              <w:rPr>
                <w:b/>
                <w:sz w:val="28"/>
                <w:szCs w:val="28"/>
              </w:rPr>
            </w:pPr>
          </w:p>
          <w:p w14:paraId="032A6489" w14:textId="77777777" w:rsidR="00623932" w:rsidRPr="00623932" w:rsidRDefault="00623932" w:rsidP="0046307B">
            <w:pPr>
              <w:rPr>
                <w:b/>
              </w:rPr>
            </w:pPr>
          </w:p>
          <w:p w14:paraId="0393CB20" w14:textId="75B3860C" w:rsidR="00623932" w:rsidRPr="00623932" w:rsidRDefault="00623932" w:rsidP="0046307B">
            <w:pPr>
              <w:rPr>
                <w:b/>
              </w:rPr>
            </w:pPr>
          </w:p>
        </w:tc>
        <w:tc>
          <w:tcPr>
            <w:tcW w:w="1985" w:type="dxa"/>
            <w:vMerge/>
          </w:tcPr>
          <w:p w14:paraId="57E441D9" w14:textId="77777777" w:rsidR="004309F0" w:rsidRPr="00145CFE" w:rsidRDefault="004309F0" w:rsidP="0046307B"/>
        </w:tc>
        <w:tc>
          <w:tcPr>
            <w:tcW w:w="3402" w:type="dxa"/>
            <w:vMerge/>
          </w:tcPr>
          <w:p w14:paraId="6ABEF6A6" w14:textId="77777777" w:rsidR="004309F0" w:rsidRPr="00145CFE" w:rsidRDefault="004309F0" w:rsidP="0046307B"/>
        </w:tc>
      </w:tr>
      <w:tr w:rsidR="004309F0" w:rsidRPr="00145CFE" w14:paraId="42518860" w14:textId="77777777">
        <w:trPr>
          <w:trHeight w:hRule="exact" w:val="284"/>
        </w:trPr>
        <w:tc>
          <w:tcPr>
            <w:tcW w:w="10206" w:type="dxa"/>
            <w:gridSpan w:val="3"/>
          </w:tcPr>
          <w:p w14:paraId="6A7C6C3E" w14:textId="77777777" w:rsidR="004309F0" w:rsidRPr="00145CFE" w:rsidRDefault="004309F0" w:rsidP="0046307B"/>
        </w:tc>
      </w:tr>
    </w:tbl>
    <w:p w14:paraId="4CE99C66" w14:textId="77777777" w:rsidR="004309F0" w:rsidRDefault="004309F0" w:rsidP="00824147">
      <w:pPr>
        <w:sectPr w:rsidR="004309F0" w:rsidSect="004309F0">
          <w:headerReference w:type="default" r:id="rId7"/>
          <w:headerReference w:type="first" r:id="rId8"/>
          <w:footerReference w:type="first" r:id="rId9"/>
          <w:pgSz w:w="11906" w:h="16838" w:code="9"/>
          <w:pgMar w:top="3119" w:right="567" w:bottom="1361" w:left="1134" w:header="1899" w:footer="680" w:gutter="0"/>
          <w:pgNumType w:start="1"/>
          <w:cols w:space="708"/>
          <w:titlePg/>
          <w:docGrid w:linePitch="360"/>
        </w:sectPr>
      </w:pPr>
    </w:p>
    <w:p w14:paraId="1F1CA54D" w14:textId="14E17FCB" w:rsidR="00A22CDA" w:rsidRPr="003678F5" w:rsidRDefault="00623932" w:rsidP="00623932">
      <w:pPr>
        <w:spacing w:line="360" w:lineRule="auto"/>
        <w:jc w:val="both"/>
        <w:rPr>
          <w:sz w:val="22"/>
        </w:rPr>
      </w:pPr>
      <w:r w:rsidRPr="003678F5">
        <w:rPr>
          <w:sz w:val="22"/>
        </w:rPr>
        <w:t>Das Katholische Bildungswerk Wuppertal/Solingen/Remscheid sucht</w:t>
      </w:r>
      <w:r w:rsidR="003678F5" w:rsidRPr="003678F5">
        <w:rPr>
          <w:sz w:val="22"/>
        </w:rPr>
        <w:t xml:space="preserve">, aufgrund eines Wechsels einer Dozentin, </w:t>
      </w:r>
      <w:r w:rsidR="003678F5" w:rsidRPr="003678F5">
        <w:rPr>
          <w:b/>
          <w:sz w:val="22"/>
        </w:rPr>
        <w:t>dringend und kurzfristig</w:t>
      </w:r>
      <w:r w:rsidR="00A22CDA" w:rsidRPr="003678F5">
        <w:rPr>
          <w:sz w:val="22"/>
        </w:rPr>
        <w:t xml:space="preserve">, </w:t>
      </w:r>
      <w:r w:rsidRPr="003678F5">
        <w:rPr>
          <w:sz w:val="22"/>
        </w:rPr>
        <w:t xml:space="preserve">ein/e </w:t>
      </w:r>
      <w:proofErr w:type="spellStart"/>
      <w:r w:rsidRPr="003678F5">
        <w:rPr>
          <w:sz w:val="22"/>
        </w:rPr>
        <w:t>DozentIn</w:t>
      </w:r>
      <w:proofErr w:type="spellEnd"/>
      <w:r w:rsidRPr="003678F5">
        <w:rPr>
          <w:sz w:val="22"/>
        </w:rPr>
        <w:t xml:space="preserve"> für </w:t>
      </w:r>
      <w:r w:rsidR="003678F5" w:rsidRPr="003678F5">
        <w:rPr>
          <w:sz w:val="22"/>
        </w:rPr>
        <w:t>den Deutschkurs für Zugewanderte im Zuge des Projektes "Bergisch Stark" A2. In der Gruppe sind ausschließlich Frauen und die Gruppe ist sehr heterogen. Die Teilnehmerinnen kommen regelmäßig und sind engagiert. Da viele Teilnehmerinnen mehrfache Mütter sind, ist Flexibilität notwendig.</w:t>
      </w:r>
    </w:p>
    <w:p w14:paraId="29F05A5A" w14:textId="77777777" w:rsidR="003678F5" w:rsidRPr="003678F5" w:rsidRDefault="003678F5" w:rsidP="00623932">
      <w:pPr>
        <w:spacing w:line="360" w:lineRule="auto"/>
        <w:jc w:val="both"/>
        <w:rPr>
          <w:sz w:val="22"/>
        </w:rPr>
      </w:pPr>
    </w:p>
    <w:p w14:paraId="3C904932" w14:textId="05F0531C" w:rsidR="00A22CDA" w:rsidRPr="003678F5" w:rsidRDefault="00A22CDA" w:rsidP="00623932">
      <w:pPr>
        <w:spacing w:line="360" w:lineRule="auto"/>
        <w:jc w:val="both"/>
        <w:rPr>
          <w:b/>
          <w:sz w:val="22"/>
        </w:rPr>
      </w:pPr>
      <w:r w:rsidRPr="003678F5">
        <w:rPr>
          <w:sz w:val="22"/>
        </w:rPr>
        <w:t xml:space="preserve">Kursstart: </w:t>
      </w:r>
      <w:r w:rsidR="003678F5" w:rsidRPr="003678F5">
        <w:rPr>
          <w:b/>
          <w:sz w:val="22"/>
        </w:rPr>
        <w:t>Montag</w:t>
      </w:r>
      <w:r w:rsidRPr="003678F5">
        <w:rPr>
          <w:b/>
          <w:sz w:val="22"/>
        </w:rPr>
        <w:t xml:space="preserve">, den </w:t>
      </w:r>
      <w:r w:rsidR="003678F5" w:rsidRPr="003678F5">
        <w:rPr>
          <w:b/>
          <w:sz w:val="22"/>
        </w:rPr>
        <w:t>30.10.2023</w:t>
      </w:r>
    </w:p>
    <w:p w14:paraId="58E329BC" w14:textId="586460B6" w:rsidR="00A22CDA" w:rsidRPr="003678F5" w:rsidRDefault="00A22CDA" w:rsidP="00623932">
      <w:pPr>
        <w:spacing w:line="360" w:lineRule="auto"/>
        <w:jc w:val="both"/>
        <w:rPr>
          <w:b/>
          <w:sz w:val="22"/>
        </w:rPr>
      </w:pPr>
      <w:r w:rsidRPr="003678F5">
        <w:rPr>
          <w:sz w:val="22"/>
        </w:rPr>
        <w:t xml:space="preserve">Kurszeiten: </w:t>
      </w:r>
      <w:r w:rsidR="003678F5" w:rsidRPr="003678F5">
        <w:rPr>
          <w:b/>
          <w:sz w:val="22"/>
        </w:rPr>
        <w:t>Mo (online) 12:15-14:30, Di und Do 09:30-11:45</w:t>
      </w:r>
    </w:p>
    <w:p w14:paraId="6D34DB78" w14:textId="2F3B7C12" w:rsidR="00A22CDA" w:rsidRPr="003678F5" w:rsidRDefault="00A22CDA" w:rsidP="00623932">
      <w:pPr>
        <w:spacing w:line="360" w:lineRule="auto"/>
        <w:jc w:val="both"/>
        <w:rPr>
          <w:b/>
          <w:sz w:val="22"/>
        </w:rPr>
      </w:pPr>
      <w:r w:rsidRPr="003678F5">
        <w:rPr>
          <w:sz w:val="22"/>
        </w:rPr>
        <w:t xml:space="preserve">Kursort: </w:t>
      </w:r>
      <w:r w:rsidR="003678F5" w:rsidRPr="003678F5">
        <w:rPr>
          <w:b/>
          <w:sz w:val="22"/>
        </w:rPr>
        <w:t xml:space="preserve">Deutscher Kinderschutzbund, </w:t>
      </w:r>
      <w:proofErr w:type="spellStart"/>
      <w:r w:rsidR="003678F5" w:rsidRPr="003678F5">
        <w:rPr>
          <w:b/>
          <w:sz w:val="22"/>
        </w:rPr>
        <w:t>Schloßbleiche</w:t>
      </w:r>
      <w:proofErr w:type="spellEnd"/>
      <w:r w:rsidR="003678F5" w:rsidRPr="003678F5">
        <w:rPr>
          <w:b/>
          <w:sz w:val="22"/>
        </w:rPr>
        <w:t xml:space="preserve"> 18 42103 Wuppertal</w:t>
      </w:r>
    </w:p>
    <w:p w14:paraId="10A64D31" w14:textId="04C703BE" w:rsidR="00A22CDA" w:rsidRDefault="00A22CDA" w:rsidP="00623932">
      <w:pPr>
        <w:spacing w:line="360" w:lineRule="auto"/>
        <w:jc w:val="both"/>
        <w:rPr>
          <w:b/>
          <w:sz w:val="22"/>
        </w:rPr>
      </w:pPr>
      <w:r w:rsidRPr="003678F5">
        <w:rPr>
          <w:sz w:val="22"/>
        </w:rPr>
        <w:t xml:space="preserve">Honorar: </w:t>
      </w:r>
      <w:r w:rsidR="00FF631E" w:rsidRPr="003678F5">
        <w:rPr>
          <w:b/>
          <w:sz w:val="22"/>
        </w:rPr>
        <w:t>25,00</w:t>
      </w:r>
      <w:r w:rsidRPr="003678F5">
        <w:rPr>
          <w:b/>
          <w:sz w:val="22"/>
        </w:rPr>
        <w:t xml:space="preserve"> </w:t>
      </w:r>
      <w:r w:rsidRPr="003678F5">
        <w:rPr>
          <w:rFonts w:cs="Arial"/>
          <w:b/>
          <w:sz w:val="22"/>
        </w:rPr>
        <w:t>€</w:t>
      </w:r>
      <w:r w:rsidRPr="003678F5">
        <w:rPr>
          <w:b/>
          <w:sz w:val="22"/>
        </w:rPr>
        <w:t xml:space="preserve"> pro UE</w:t>
      </w:r>
    </w:p>
    <w:p w14:paraId="61E749B7" w14:textId="4DF6CF6B" w:rsidR="003678F5" w:rsidRPr="003678F5" w:rsidRDefault="003678F5" w:rsidP="00623932">
      <w:pPr>
        <w:spacing w:line="360" w:lineRule="auto"/>
        <w:jc w:val="both"/>
        <w:rPr>
          <w:sz w:val="22"/>
        </w:rPr>
      </w:pPr>
      <w:r>
        <w:rPr>
          <w:sz w:val="22"/>
        </w:rPr>
        <w:t xml:space="preserve">Lehrwerk: </w:t>
      </w:r>
      <w:r w:rsidRPr="003678F5">
        <w:rPr>
          <w:b/>
          <w:sz w:val="22"/>
        </w:rPr>
        <w:t>"Schritt für Schritt A2.1“(</w:t>
      </w:r>
      <w:proofErr w:type="spellStart"/>
      <w:r w:rsidRPr="003678F5">
        <w:rPr>
          <w:b/>
          <w:sz w:val="22"/>
        </w:rPr>
        <w:t>Hueber</w:t>
      </w:r>
      <w:proofErr w:type="spellEnd"/>
      <w:r w:rsidRPr="003678F5">
        <w:rPr>
          <w:b/>
          <w:sz w:val="22"/>
        </w:rPr>
        <w:t>)</w:t>
      </w:r>
    </w:p>
    <w:p w14:paraId="73B4D683" w14:textId="40511DE9" w:rsidR="004A1BB8" w:rsidRPr="003678F5" w:rsidRDefault="00A22CDA" w:rsidP="00623932">
      <w:pPr>
        <w:spacing w:line="360" w:lineRule="auto"/>
        <w:jc w:val="both"/>
        <w:rPr>
          <w:b/>
          <w:sz w:val="22"/>
        </w:rPr>
      </w:pPr>
      <w:r w:rsidRPr="003678F5">
        <w:rPr>
          <w:sz w:val="22"/>
        </w:rPr>
        <w:t>Voraussetzungen</w:t>
      </w:r>
      <w:r w:rsidRPr="003678F5">
        <w:rPr>
          <w:b/>
          <w:sz w:val="22"/>
        </w:rPr>
        <w:t xml:space="preserve">: </w:t>
      </w:r>
      <w:r w:rsidR="00FF631E" w:rsidRPr="003678F5">
        <w:rPr>
          <w:b/>
          <w:sz w:val="22"/>
        </w:rPr>
        <w:t>Erfahrungen und/oder Qualifizierungen im Bereich DaZ/DaF und in der Erwachsenen Bildung</w:t>
      </w:r>
    </w:p>
    <w:p w14:paraId="02F53AE8" w14:textId="77777777" w:rsidR="003678F5" w:rsidRPr="003678F5" w:rsidRDefault="003678F5" w:rsidP="00623932">
      <w:pPr>
        <w:spacing w:line="360" w:lineRule="auto"/>
        <w:jc w:val="both"/>
        <w:rPr>
          <w:b/>
          <w:sz w:val="22"/>
        </w:rPr>
      </w:pPr>
    </w:p>
    <w:p w14:paraId="4E7373B5" w14:textId="4133DF87" w:rsidR="004A1BB8" w:rsidRPr="003678F5" w:rsidRDefault="004A1BB8" w:rsidP="00623932">
      <w:pPr>
        <w:spacing w:line="360" w:lineRule="auto"/>
        <w:jc w:val="both"/>
        <w:rPr>
          <w:sz w:val="22"/>
        </w:rPr>
      </w:pPr>
      <w:r w:rsidRPr="003678F5">
        <w:rPr>
          <w:sz w:val="22"/>
        </w:rPr>
        <w:t>Bei Interesse bzw. Fragen wenden Sie sich bitte direkt an mich:</w:t>
      </w:r>
    </w:p>
    <w:p w14:paraId="7E1323CB" w14:textId="3F511636" w:rsidR="004A1BB8" w:rsidRPr="003678F5" w:rsidRDefault="004A1BB8" w:rsidP="00623932">
      <w:pPr>
        <w:spacing w:line="360" w:lineRule="auto"/>
        <w:jc w:val="both"/>
        <w:rPr>
          <w:sz w:val="22"/>
        </w:rPr>
      </w:pPr>
    </w:p>
    <w:p w14:paraId="24CDEC03" w14:textId="24052727" w:rsidR="004A1BB8" w:rsidRPr="003678F5" w:rsidRDefault="004A1BB8" w:rsidP="00623932">
      <w:pPr>
        <w:spacing w:line="360" w:lineRule="auto"/>
        <w:jc w:val="both"/>
        <w:rPr>
          <w:b/>
          <w:sz w:val="22"/>
        </w:rPr>
      </w:pPr>
      <w:r w:rsidRPr="003678F5">
        <w:rPr>
          <w:b/>
          <w:sz w:val="22"/>
        </w:rPr>
        <w:t>Luca-Michele Di Marzio</w:t>
      </w:r>
    </w:p>
    <w:p w14:paraId="74BBC793" w14:textId="6445C4B5" w:rsidR="004A1BB8" w:rsidRPr="003678F5" w:rsidRDefault="004A1BB8" w:rsidP="00623932">
      <w:pPr>
        <w:spacing w:line="360" w:lineRule="auto"/>
        <w:jc w:val="both"/>
        <w:rPr>
          <w:b/>
          <w:sz w:val="22"/>
        </w:rPr>
      </w:pPr>
      <w:r w:rsidRPr="003678F5">
        <w:rPr>
          <w:b/>
          <w:sz w:val="22"/>
        </w:rPr>
        <w:t>Tel.: 0202/49583-15</w:t>
      </w:r>
    </w:p>
    <w:p w14:paraId="5014E32D" w14:textId="53373DD0" w:rsidR="00B85B60" w:rsidRPr="003678F5" w:rsidRDefault="004A1BB8" w:rsidP="004A1BB8">
      <w:pPr>
        <w:spacing w:line="360" w:lineRule="auto"/>
        <w:jc w:val="both"/>
        <w:rPr>
          <w:b/>
          <w:sz w:val="22"/>
        </w:rPr>
      </w:pPr>
      <w:r w:rsidRPr="003678F5">
        <w:rPr>
          <w:b/>
          <w:sz w:val="22"/>
        </w:rPr>
        <w:t>E-Mail: DiMarzio@bildungswerk-wuppertal.de</w:t>
      </w:r>
    </w:p>
    <w:p w14:paraId="4C5C122F" w14:textId="77777777" w:rsidR="00B85B60" w:rsidRPr="003678F5" w:rsidRDefault="00B85B60" w:rsidP="00BE7F0B">
      <w:pPr>
        <w:rPr>
          <w:sz w:val="22"/>
        </w:rPr>
      </w:pPr>
    </w:p>
    <w:p w14:paraId="7FCA30FE" w14:textId="5FC4D361" w:rsidR="00BE7F0B" w:rsidRPr="003678F5" w:rsidRDefault="00BE7F0B" w:rsidP="00824147">
      <w:pPr>
        <w:rPr>
          <w:sz w:val="22"/>
        </w:rPr>
      </w:pPr>
      <w:r w:rsidRPr="003678F5">
        <w:rPr>
          <w:sz w:val="22"/>
        </w:rPr>
        <w:t>Mit freundlichen Grüßen</w:t>
      </w:r>
    </w:p>
    <w:p w14:paraId="2077F2A3" w14:textId="77777777" w:rsidR="00623932" w:rsidRPr="003678F5" w:rsidRDefault="00623932" w:rsidP="00824147">
      <w:pPr>
        <w:rPr>
          <w:sz w:val="22"/>
        </w:rPr>
      </w:pPr>
    </w:p>
    <w:p w14:paraId="0AC6868C" w14:textId="77777777" w:rsidR="00BE7F0B" w:rsidRPr="003678F5" w:rsidRDefault="00BE7F0B" w:rsidP="00824147">
      <w:pPr>
        <w:rPr>
          <w:sz w:val="22"/>
        </w:rPr>
      </w:pPr>
    </w:p>
    <w:p w14:paraId="7D246F83" w14:textId="479799CE" w:rsidR="00BE7F0B" w:rsidRPr="003678F5" w:rsidRDefault="00623932" w:rsidP="00824147">
      <w:pPr>
        <w:rPr>
          <w:sz w:val="22"/>
        </w:rPr>
      </w:pPr>
      <w:r w:rsidRPr="003678F5">
        <w:rPr>
          <w:sz w:val="22"/>
        </w:rPr>
        <w:t>Luca-Michele Di Marzio</w:t>
      </w:r>
    </w:p>
    <w:p w14:paraId="79D6FFCE" w14:textId="3E384FD5" w:rsidR="00BE7F0B" w:rsidRPr="00BE7F0B" w:rsidRDefault="00BE7F0B" w:rsidP="00824147">
      <w:pPr>
        <w:rPr>
          <w:szCs w:val="24"/>
        </w:rPr>
      </w:pPr>
      <w:r w:rsidRPr="00BE7F0B">
        <w:rPr>
          <w:szCs w:val="24"/>
        </w:rPr>
        <w:t>(Päd. Mitarbeiter)</w:t>
      </w:r>
    </w:p>
    <w:sectPr w:rsidR="00BE7F0B" w:rsidRPr="00BE7F0B" w:rsidSect="004309F0">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3119" w:right="567" w:bottom="1361" w:left="1134" w:header="189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50E86" w14:textId="77777777" w:rsidR="004309F0" w:rsidRDefault="004309F0" w:rsidP="0046307B">
      <w:pPr>
        <w:spacing w:line="240" w:lineRule="auto"/>
      </w:pPr>
      <w:r>
        <w:separator/>
      </w:r>
    </w:p>
  </w:endnote>
  <w:endnote w:type="continuationSeparator" w:id="0">
    <w:p w14:paraId="14D2B168" w14:textId="77777777" w:rsidR="004309F0" w:rsidRDefault="004309F0" w:rsidP="004630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6520"/>
      <w:gridCol w:w="284"/>
      <w:gridCol w:w="3402"/>
    </w:tblGrid>
    <w:tr w:rsidR="004309F0" w:rsidRPr="00145CFE" w14:paraId="5CB17B20" w14:textId="77777777">
      <w:trPr>
        <w:trHeight w:hRule="exact" w:val="397"/>
      </w:trPr>
      <w:tc>
        <w:tcPr>
          <w:tcW w:w="9638" w:type="dxa"/>
          <w:gridSpan w:val="3"/>
        </w:tcPr>
        <w:p w14:paraId="41A7C807" w14:textId="77777777" w:rsidR="004309F0" w:rsidRPr="00145CFE" w:rsidRDefault="004309F0" w:rsidP="0046307B">
          <w:pPr>
            <w:pStyle w:val="Fuzeile"/>
          </w:pPr>
        </w:p>
      </w:tc>
    </w:tr>
    <w:tr w:rsidR="004309F0" w:rsidRPr="00145CFE" w14:paraId="58B69631" w14:textId="77777777">
      <w:trPr>
        <w:trHeight w:hRule="exact" w:val="680"/>
      </w:trPr>
      <w:tc>
        <w:tcPr>
          <w:tcW w:w="6520" w:type="dxa"/>
        </w:tcPr>
        <w:p w14:paraId="1FCD5883" w14:textId="77777777" w:rsidR="004309F0" w:rsidRDefault="004309F0" w:rsidP="0046307B">
          <w:pPr>
            <w:pStyle w:val="Fuzeile"/>
          </w:pPr>
          <w:r w:rsidRPr="00487C62">
            <w:rPr>
              <w:noProof/>
            </w:rPr>
            <w:t>Staatlich anerkannte Einrichtung der Weiterbildung nach WbG und der Arbeitnehmer-</w:t>
          </w:r>
        </w:p>
        <w:p w14:paraId="23C963EC" w14:textId="77777777" w:rsidR="004309F0" w:rsidRDefault="004309F0" w:rsidP="0046307B">
          <w:pPr>
            <w:pStyle w:val="Fuzeile"/>
          </w:pPr>
          <w:r w:rsidRPr="00487C62">
            <w:rPr>
              <w:noProof/>
            </w:rPr>
            <w:t>weiterbildung nach AWbG | Träger: Bildungswerk der Erzdiözese Köln e.V.</w:t>
          </w:r>
        </w:p>
        <w:p w14:paraId="000B0F68" w14:textId="77777777" w:rsidR="004309F0" w:rsidRPr="00145CFE" w:rsidRDefault="004309F0" w:rsidP="0046307B">
          <w:pPr>
            <w:pStyle w:val="Fuzeile"/>
          </w:pPr>
          <w:r w:rsidRPr="00487C62">
            <w:rPr>
              <w:noProof/>
            </w:rPr>
            <w:t>zertifiziert nach DIN EN ISO 9001:2008 | Vorsitzende: Petra Dierkes | Amtsgericht Köln VR 7221</w:t>
          </w:r>
        </w:p>
      </w:tc>
      <w:tc>
        <w:tcPr>
          <w:tcW w:w="284" w:type="dxa"/>
        </w:tcPr>
        <w:p w14:paraId="435AC4E0" w14:textId="77777777" w:rsidR="004309F0" w:rsidRPr="00145CFE" w:rsidRDefault="004309F0">
          <w:pPr>
            <w:pStyle w:val="Fuzeile"/>
          </w:pPr>
        </w:p>
      </w:tc>
      <w:tc>
        <w:tcPr>
          <w:tcW w:w="3402" w:type="dxa"/>
        </w:tcPr>
        <w:p w14:paraId="0C3F92C8" w14:textId="77777777" w:rsidR="004309F0" w:rsidRPr="00145CFE" w:rsidRDefault="004309F0" w:rsidP="0046307B">
          <w:pPr>
            <w:pStyle w:val="Fuzeile"/>
          </w:pPr>
          <w:r w:rsidRPr="00487C62">
            <w:rPr>
              <w:noProof/>
            </w:rPr>
            <w:t>Stadtsparkasse Wuppertal</w:t>
          </w:r>
        </w:p>
        <w:p w14:paraId="7DEEB5C1" w14:textId="77777777" w:rsidR="004309F0" w:rsidRPr="00DE5AD8" w:rsidRDefault="004309F0" w:rsidP="0046307B">
          <w:pPr>
            <w:pStyle w:val="Fuzeile"/>
          </w:pPr>
          <w:r w:rsidRPr="00145CFE">
            <w:t>IBAN</w:t>
          </w:r>
          <w:r w:rsidRPr="00145CFE">
            <w:tab/>
          </w:r>
          <w:r w:rsidRPr="00487C62">
            <w:rPr>
              <w:noProof/>
            </w:rPr>
            <w:t>DE67 3305 0000 0000 9094 16</w:t>
          </w:r>
        </w:p>
        <w:p w14:paraId="49BFA8AB" w14:textId="77777777" w:rsidR="004309F0" w:rsidRPr="00145CFE" w:rsidRDefault="004309F0" w:rsidP="00D52ED4">
          <w:pPr>
            <w:pStyle w:val="Fuzeile"/>
          </w:pPr>
          <w:r w:rsidRPr="00145CFE">
            <w:t>BIC</w:t>
          </w:r>
          <w:r w:rsidRPr="00145CFE">
            <w:tab/>
          </w:r>
          <w:r w:rsidRPr="00487C62">
            <w:rPr>
              <w:noProof/>
            </w:rPr>
            <w:t>WUPSDE33</w:t>
          </w:r>
        </w:p>
      </w:tc>
    </w:tr>
  </w:tbl>
  <w:p w14:paraId="6FACA91E" w14:textId="77777777" w:rsidR="004309F0" w:rsidRPr="006F7430" w:rsidRDefault="004309F0" w:rsidP="0046307B">
    <w:pPr>
      <w:pStyle w:val="Fuzeile"/>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F932" w14:textId="77777777" w:rsidR="002116E9" w:rsidRDefault="002116E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222D" w14:textId="77777777" w:rsidR="002116E9" w:rsidRDefault="002116E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6520"/>
      <w:gridCol w:w="284"/>
      <w:gridCol w:w="3402"/>
    </w:tblGrid>
    <w:tr w:rsidR="00A212A0" w:rsidRPr="00145CFE" w14:paraId="63007613" w14:textId="77777777">
      <w:trPr>
        <w:trHeight w:hRule="exact" w:val="397"/>
      </w:trPr>
      <w:tc>
        <w:tcPr>
          <w:tcW w:w="9638" w:type="dxa"/>
          <w:gridSpan w:val="3"/>
        </w:tcPr>
        <w:p w14:paraId="7ADBF2D9" w14:textId="77777777" w:rsidR="00A212A0" w:rsidRPr="00145CFE" w:rsidRDefault="00A212A0" w:rsidP="0046307B">
          <w:pPr>
            <w:pStyle w:val="Fuzeile"/>
          </w:pPr>
        </w:p>
      </w:tc>
    </w:tr>
    <w:tr w:rsidR="00A212A0" w:rsidRPr="00145CFE" w14:paraId="7D4D3F00" w14:textId="77777777">
      <w:trPr>
        <w:trHeight w:hRule="exact" w:val="680"/>
      </w:trPr>
      <w:tc>
        <w:tcPr>
          <w:tcW w:w="6520" w:type="dxa"/>
        </w:tcPr>
        <w:p w14:paraId="23BEB1DD" w14:textId="77777777" w:rsidR="00A212A0" w:rsidRDefault="00846FE0" w:rsidP="0046307B">
          <w:pPr>
            <w:pStyle w:val="Fuzeile"/>
          </w:pPr>
          <w:bookmarkStart w:id="0" w:name="OLE_LINK9"/>
          <w:bookmarkStart w:id="1" w:name="OLE_LINK10"/>
          <w:r w:rsidRPr="00487C62">
            <w:rPr>
              <w:noProof/>
            </w:rPr>
            <w:t>Staatlich anerkannte Einrichtung der Weiterbildung nach WbG und der Arbeitnehmer-</w:t>
          </w:r>
        </w:p>
        <w:p w14:paraId="65BA2188" w14:textId="77777777" w:rsidR="00A212A0" w:rsidRDefault="00846FE0" w:rsidP="0046307B">
          <w:pPr>
            <w:pStyle w:val="Fuzeile"/>
          </w:pPr>
          <w:r w:rsidRPr="00487C62">
            <w:rPr>
              <w:noProof/>
            </w:rPr>
            <w:t>weiterbildung nach AWbG | Träger: Bildungswerk der Erzdiözese Köln e.V.</w:t>
          </w:r>
        </w:p>
        <w:p w14:paraId="30A54BBA" w14:textId="77777777" w:rsidR="00A212A0" w:rsidRPr="00145CFE" w:rsidRDefault="00846FE0" w:rsidP="0046307B">
          <w:pPr>
            <w:pStyle w:val="Fuzeile"/>
          </w:pPr>
          <w:r w:rsidRPr="00487C62">
            <w:rPr>
              <w:noProof/>
            </w:rPr>
            <w:t>zertifiziert nach DIN EN ISO 9001:2008 | Vorsitzende: Petra Dierkes | Amtsgericht Köln VR 7221</w:t>
          </w:r>
          <w:bookmarkEnd w:id="0"/>
          <w:bookmarkEnd w:id="1"/>
        </w:p>
      </w:tc>
      <w:tc>
        <w:tcPr>
          <w:tcW w:w="284" w:type="dxa"/>
        </w:tcPr>
        <w:p w14:paraId="5056F8EF" w14:textId="77777777" w:rsidR="00A212A0" w:rsidRPr="00145CFE" w:rsidRDefault="00A212A0">
          <w:pPr>
            <w:pStyle w:val="Fuzeile"/>
          </w:pPr>
        </w:p>
      </w:tc>
      <w:tc>
        <w:tcPr>
          <w:tcW w:w="3402" w:type="dxa"/>
        </w:tcPr>
        <w:p w14:paraId="3398C4EA" w14:textId="77777777" w:rsidR="00A212A0" w:rsidRPr="00145CFE" w:rsidRDefault="00846FE0" w:rsidP="0046307B">
          <w:pPr>
            <w:pStyle w:val="Fuzeile"/>
          </w:pPr>
          <w:bookmarkStart w:id="2" w:name="OLE_LINK11"/>
          <w:bookmarkStart w:id="3" w:name="OLE_LINK12"/>
          <w:r w:rsidRPr="00487C62">
            <w:rPr>
              <w:noProof/>
            </w:rPr>
            <w:t>Stadtsparkasse Wuppertal</w:t>
          </w:r>
        </w:p>
        <w:p w14:paraId="06C7018E" w14:textId="77777777" w:rsidR="00A212A0" w:rsidRPr="00DE5AD8" w:rsidRDefault="00A212A0" w:rsidP="0046307B">
          <w:pPr>
            <w:pStyle w:val="Fuzeile"/>
          </w:pPr>
          <w:r w:rsidRPr="00145CFE">
            <w:t>IBAN</w:t>
          </w:r>
          <w:r w:rsidRPr="00145CFE">
            <w:tab/>
          </w:r>
          <w:r w:rsidR="00846FE0" w:rsidRPr="00487C62">
            <w:rPr>
              <w:noProof/>
            </w:rPr>
            <w:t>DE67 3305 0000 0000 9094 16</w:t>
          </w:r>
        </w:p>
        <w:p w14:paraId="1B934F13" w14:textId="77777777" w:rsidR="00A212A0" w:rsidRPr="00145CFE" w:rsidRDefault="00A212A0" w:rsidP="00D52ED4">
          <w:pPr>
            <w:pStyle w:val="Fuzeile"/>
          </w:pPr>
          <w:r w:rsidRPr="00145CFE">
            <w:t>BIC</w:t>
          </w:r>
          <w:r w:rsidRPr="00145CFE">
            <w:tab/>
          </w:r>
          <w:r w:rsidR="00846FE0" w:rsidRPr="00487C62">
            <w:rPr>
              <w:noProof/>
            </w:rPr>
            <w:t>WUPSDE33</w:t>
          </w:r>
          <w:bookmarkEnd w:id="2"/>
          <w:bookmarkEnd w:id="3"/>
        </w:p>
      </w:tc>
    </w:tr>
  </w:tbl>
  <w:p w14:paraId="1776DE8F" w14:textId="77777777" w:rsidR="00A212A0" w:rsidRPr="006F7430" w:rsidRDefault="00A212A0" w:rsidP="0046307B">
    <w:pPr>
      <w:pStyle w:val="Fuzeile"/>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A8AF7" w14:textId="77777777" w:rsidR="004309F0" w:rsidRDefault="004309F0" w:rsidP="0046307B">
      <w:pPr>
        <w:spacing w:line="240" w:lineRule="auto"/>
      </w:pPr>
      <w:r>
        <w:separator/>
      </w:r>
    </w:p>
  </w:footnote>
  <w:footnote w:type="continuationSeparator" w:id="0">
    <w:p w14:paraId="6E8493F4" w14:textId="77777777" w:rsidR="004309F0" w:rsidRDefault="004309F0" w:rsidP="004630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17E41" w14:textId="77777777" w:rsidR="004309F0" w:rsidRPr="00CB2762" w:rsidRDefault="004309F0" w:rsidP="0046307B">
    <w:pPr>
      <w:pStyle w:val="KopfzeilezweiteSeite"/>
    </w:pPr>
    <w:r>
      <w:drawing>
        <wp:anchor distT="0" distB="0" distL="114300" distR="114300" simplePos="0" relativeHeight="251659264" behindDoc="0" locked="1" layoutInCell="1" allowOverlap="1" wp14:anchorId="02A748F0" wp14:editId="66A5DF79">
          <wp:simplePos x="0" y="0"/>
          <wp:positionH relativeFrom="page">
            <wp:posOffset>4608830</wp:posOffset>
          </wp:positionH>
          <wp:positionV relativeFrom="page">
            <wp:posOffset>269875</wp:posOffset>
          </wp:positionV>
          <wp:extent cx="1651635" cy="866775"/>
          <wp:effectExtent l="2540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51635" cy="866775"/>
                  </a:xfrm>
                  <a:prstGeom prst="rect">
                    <a:avLst/>
                  </a:prstGeom>
                  <a:noFill/>
                  <a:ln w="9525">
                    <a:noFill/>
                    <a:miter lim="800000"/>
                    <a:headEnd/>
                    <a:tailEnd/>
                  </a:ln>
                </pic:spPr>
              </pic:pic>
            </a:graphicData>
          </a:graphic>
        </wp:anchor>
      </w:drawing>
    </w:r>
    <w:r w:rsidRPr="00CB2762">
      <w:t xml:space="preserve">Seite </w:t>
    </w:r>
    <w:r>
      <w:fldChar w:fldCharType="begin"/>
    </w:r>
    <w:r>
      <w:instrText xml:space="preserve"> PAGE  \* Arabic  \* MERGEFORMAT </w:instrText>
    </w:r>
    <w:r>
      <w:fldChar w:fldCharType="separate"/>
    </w:r>
    <w:r>
      <w:t>2</w:t>
    </w:r>
    <w:r>
      <w:fldChar w:fldCharType="end"/>
    </w:r>
    <w:r w:rsidRPr="00CB2762">
      <w:t xml:space="preserve"> von </w:t>
    </w:r>
    <w:r w:rsidR="00FD03AF">
      <w:fldChar w:fldCharType="begin"/>
    </w:r>
    <w:r w:rsidR="00FD03AF">
      <w:instrText xml:space="preserve"> NUMPAGES  \* Arabic  \* MERGEFORMAT </w:instrText>
    </w:r>
    <w:r w:rsidR="00FD03AF">
      <w:fldChar w:fldCharType="separate"/>
    </w:r>
    <w:r>
      <w:t>2</w:t>
    </w:r>
    <w:r w:rsidR="00FD03AF">
      <w:fldChar w:fldCharType="end"/>
    </w:r>
    <w:r w:rsidRPr="00CB2762">
      <w:t xml:space="preserve"> zum Schreiben vom </w:t>
    </w:r>
    <w:r>
      <w:t>9. August 2016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0A43" w14:textId="77777777" w:rsidR="004309F0" w:rsidRDefault="0082599E" w:rsidP="002116E9">
    <w:pPr>
      <w:pStyle w:val="Kopfzeile"/>
    </w:pPr>
    <w:r>
      <w:rPr>
        <w:noProof/>
      </w:rPr>
      <w:drawing>
        <wp:anchor distT="0" distB="0" distL="114300" distR="114300" simplePos="0" relativeHeight="251660288" behindDoc="0" locked="0" layoutInCell="1" allowOverlap="1" wp14:anchorId="047B1F52" wp14:editId="026D48A9">
          <wp:simplePos x="0" y="0"/>
          <wp:positionH relativeFrom="column">
            <wp:posOffset>4286250</wp:posOffset>
          </wp:positionH>
          <wp:positionV relativeFrom="paragraph">
            <wp:posOffset>-652780</wp:posOffset>
          </wp:positionV>
          <wp:extent cx="1949967" cy="934984"/>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967" cy="934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9F0" w:rsidRPr="00487C62">
      <w:rPr>
        <w:noProof/>
      </w:rPr>
      <w:t>Katholisches</w:t>
    </w:r>
    <w:r w:rsidR="004309F0">
      <w:rPr>
        <w:noProof/>
      </w:rPr>
      <w:t xml:space="preserve"> </w:t>
    </w:r>
    <w:r w:rsidR="004309F0" w:rsidRPr="00487C62">
      <w:rPr>
        <w:noProof/>
      </w:rPr>
      <w:t>Bildungswerk</w:t>
    </w:r>
    <w:r w:rsidR="004309F0">
      <w:rPr>
        <w:noProof/>
      </w:rPr>
      <w:t xml:space="preserve"> </w:t>
    </w:r>
    <w:r w:rsidR="004309F0" w:rsidRPr="00487C62">
      <w:rPr>
        <w:noProof/>
      </w:rPr>
      <w:t>Wuppertal/Solingen/Remscheid</w:t>
    </w:r>
  </w:p>
  <w:p w14:paraId="4CAA8C53" w14:textId="77777777" w:rsidR="004309F0" w:rsidRDefault="004309F0" w:rsidP="00A212A0">
    <w:pPr>
      <w:pStyle w:val="Kopfzeile"/>
      <w:spacing w:before="0"/>
    </w:pPr>
    <w:r w:rsidRPr="00487C62">
      <w:rPr>
        <w:noProof/>
      </w:rPr>
      <w:t>Laurentiusstraße 7</w:t>
    </w:r>
    <w:r>
      <w:t xml:space="preserve"> | </w:t>
    </w:r>
    <w:r w:rsidRPr="00487C62">
      <w:rPr>
        <w:noProof/>
      </w:rPr>
      <w:t>42103</w:t>
    </w:r>
    <w:r>
      <w:t xml:space="preserve"> </w:t>
    </w:r>
    <w:r w:rsidRPr="00487C62">
      <w:rPr>
        <w:noProof/>
      </w:rPr>
      <w:t>Wuppertal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8C3A" w14:textId="77777777" w:rsidR="002116E9" w:rsidRDefault="002116E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E861" w14:textId="77777777" w:rsidR="00A212A0" w:rsidRPr="00CB2762" w:rsidRDefault="00A212A0" w:rsidP="0046307B">
    <w:pPr>
      <w:pStyle w:val="KopfzeilezweiteSeite"/>
    </w:pPr>
    <w:r>
      <w:drawing>
        <wp:anchor distT="0" distB="0" distL="114300" distR="114300" simplePos="0" relativeHeight="251657216" behindDoc="0" locked="1" layoutInCell="1" allowOverlap="1" wp14:anchorId="358933E4" wp14:editId="6B988A05">
          <wp:simplePos x="0" y="0"/>
          <wp:positionH relativeFrom="page">
            <wp:posOffset>4608830</wp:posOffset>
          </wp:positionH>
          <wp:positionV relativeFrom="page">
            <wp:posOffset>269875</wp:posOffset>
          </wp:positionV>
          <wp:extent cx="1651635" cy="866775"/>
          <wp:effectExtent l="25400" t="0" r="0" b="0"/>
          <wp:wrapNone/>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51635" cy="866775"/>
                  </a:xfrm>
                  <a:prstGeom prst="rect">
                    <a:avLst/>
                  </a:prstGeom>
                  <a:noFill/>
                  <a:ln w="9525">
                    <a:noFill/>
                    <a:miter lim="800000"/>
                    <a:headEnd/>
                    <a:tailEnd/>
                  </a:ln>
                </pic:spPr>
              </pic:pic>
            </a:graphicData>
          </a:graphic>
        </wp:anchor>
      </w:drawing>
    </w:r>
    <w:r w:rsidRPr="00CB2762">
      <w:t xml:space="preserve">Seite </w:t>
    </w:r>
    <w:r>
      <w:fldChar w:fldCharType="begin"/>
    </w:r>
    <w:r>
      <w:instrText xml:space="preserve"> PAGE  \* Arabic  \* MERGEFORMAT </w:instrText>
    </w:r>
    <w:r>
      <w:fldChar w:fldCharType="separate"/>
    </w:r>
    <w:r w:rsidR="00846FE0">
      <w:t>1</w:t>
    </w:r>
    <w:r>
      <w:fldChar w:fldCharType="end"/>
    </w:r>
    <w:r w:rsidRPr="00CB2762">
      <w:t xml:space="preserve"> von </w:t>
    </w:r>
    <w:r w:rsidR="00FD03AF">
      <w:fldChar w:fldCharType="begin"/>
    </w:r>
    <w:r w:rsidR="00FD03AF">
      <w:instrText xml:space="preserve"> NUMPAGES  \* Arabic  \* MERGEFORMAT </w:instrText>
    </w:r>
    <w:r w:rsidR="00FD03AF">
      <w:fldChar w:fldCharType="separate"/>
    </w:r>
    <w:r w:rsidR="00846FE0">
      <w:t>2</w:t>
    </w:r>
    <w:r w:rsidR="00FD03AF">
      <w:fldChar w:fldCharType="end"/>
    </w:r>
    <w:r w:rsidRPr="00CB2762">
      <w:t xml:space="preserve"> zum Schreiben vom </w:t>
    </w:r>
    <w:r w:rsidR="00846FE0">
      <w:t>9. August 2016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F7A4" w14:textId="77777777" w:rsidR="002116E9" w:rsidRDefault="00846FE0" w:rsidP="002116E9">
    <w:pPr>
      <w:pStyle w:val="Kopfzeile"/>
    </w:pPr>
    <w:r w:rsidRPr="00487C62">
      <w:rPr>
        <w:noProof/>
      </w:rPr>
      <w:t>Katholisches</w:t>
    </w:r>
    <w:r>
      <w:rPr>
        <w:noProof/>
      </w:rPr>
      <w:t xml:space="preserve"> </w:t>
    </w:r>
    <w:r w:rsidRPr="00487C62">
      <w:rPr>
        <w:noProof/>
      </w:rPr>
      <w:t>Bildungswerk</w:t>
    </w:r>
    <w:r>
      <w:rPr>
        <w:noProof/>
      </w:rPr>
      <w:t xml:space="preserve"> </w:t>
    </w:r>
    <w:r w:rsidRPr="00487C62">
      <w:rPr>
        <w:noProof/>
      </w:rPr>
      <w:t>Wuppertal/Solingen/Remscheid</w:t>
    </w:r>
  </w:p>
  <w:p w14:paraId="3CBA432B" w14:textId="77777777" w:rsidR="00A212A0" w:rsidRDefault="00846FE0" w:rsidP="00A212A0">
    <w:pPr>
      <w:pStyle w:val="Kopfzeile"/>
      <w:spacing w:before="0"/>
    </w:pPr>
    <w:r w:rsidRPr="00487C62">
      <w:rPr>
        <w:noProof/>
      </w:rPr>
      <w:t>Laurentiusstraße 7</w:t>
    </w:r>
    <w:r w:rsidR="00A212A0">
      <w:t xml:space="preserve"> | </w:t>
    </w:r>
    <w:r w:rsidRPr="00487C62">
      <w:rPr>
        <w:noProof/>
      </w:rPr>
      <w:t>42103</w:t>
    </w:r>
    <w:r w:rsidR="00A212A0">
      <w:rPr>
        <w:noProof/>
        <w:lang w:eastAsia="de-DE"/>
      </w:rPr>
      <w:drawing>
        <wp:anchor distT="0" distB="0" distL="114300" distR="114300" simplePos="0" relativeHeight="251658240" behindDoc="0" locked="1" layoutInCell="1" allowOverlap="1" wp14:anchorId="55F3CAA4" wp14:editId="04B1D3EB">
          <wp:simplePos x="0" y="0"/>
          <wp:positionH relativeFrom="margin">
            <wp:posOffset>3913505</wp:posOffset>
          </wp:positionH>
          <wp:positionV relativeFrom="margin">
            <wp:posOffset>-1713865</wp:posOffset>
          </wp:positionV>
          <wp:extent cx="1594800" cy="867600"/>
          <wp:effectExtent l="0" t="0" r="5715" b="889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94800" cy="86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12A0">
      <w:t xml:space="preserve"> </w:t>
    </w:r>
    <w:r w:rsidRPr="00487C62">
      <w:rPr>
        <w:noProof/>
      </w:rPr>
      <w:t>Wuppertal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FE0"/>
    <w:rsid w:val="00173633"/>
    <w:rsid w:val="001E771C"/>
    <w:rsid w:val="002116E9"/>
    <w:rsid w:val="00223CCC"/>
    <w:rsid w:val="002320EF"/>
    <w:rsid w:val="002401CB"/>
    <w:rsid w:val="002461BE"/>
    <w:rsid w:val="00272B61"/>
    <w:rsid w:val="00276C09"/>
    <w:rsid w:val="002B27D7"/>
    <w:rsid w:val="002C12CD"/>
    <w:rsid w:val="003678F5"/>
    <w:rsid w:val="003918B8"/>
    <w:rsid w:val="003E3077"/>
    <w:rsid w:val="003E7647"/>
    <w:rsid w:val="004125C2"/>
    <w:rsid w:val="004309F0"/>
    <w:rsid w:val="00461B4D"/>
    <w:rsid w:val="0046307B"/>
    <w:rsid w:val="00491461"/>
    <w:rsid w:val="004A1BB8"/>
    <w:rsid w:val="004F08D5"/>
    <w:rsid w:val="00512B3C"/>
    <w:rsid w:val="005633C6"/>
    <w:rsid w:val="00577E4D"/>
    <w:rsid w:val="005A066F"/>
    <w:rsid w:val="005C1214"/>
    <w:rsid w:val="00623932"/>
    <w:rsid w:val="006307DF"/>
    <w:rsid w:val="006A3EB9"/>
    <w:rsid w:val="006D0D15"/>
    <w:rsid w:val="006D580F"/>
    <w:rsid w:val="007715E6"/>
    <w:rsid w:val="00780201"/>
    <w:rsid w:val="007A7B50"/>
    <w:rsid w:val="007B7FB3"/>
    <w:rsid w:val="007E3FD4"/>
    <w:rsid w:val="00802A12"/>
    <w:rsid w:val="00824147"/>
    <w:rsid w:val="0082599E"/>
    <w:rsid w:val="00846FE0"/>
    <w:rsid w:val="008579CA"/>
    <w:rsid w:val="00874AF6"/>
    <w:rsid w:val="008A62E2"/>
    <w:rsid w:val="008D7BD7"/>
    <w:rsid w:val="008E29A4"/>
    <w:rsid w:val="00995741"/>
    <w:rsid w:val="009E4ECA"/>
    <w:rsid w:val="009F793E"/>
    <w:rsid w:val="00A16673"/>
    <w:rsid w:val="00A212A0"/>
    <w:rsid w:val="00A213F3"/>
    <w:rsid w:val="00A22CDA"/>
    <w:rsid w:val="00A54EF9"/>
    <w:rsid w:val="00A821D9"/>
    <w:rsid w:val="00A93A02"/>
    <w:rsid w:val="00B35138"/>
    <w:rsid w:val="00B85B60"/>
    <w:rsid w:val="00BB76E6"/>
    <w:rsid w:val="00BC4D32"/>
    <w:rsid w:val="00BE7F0B"/>
    <w:rsid w:val="00C42B6B"/>
    <w:rsid w:val="00C53884"/>
    <w:rsid w:val="00C5452D"/>
    <w:rsid w:val="00C62E34"/>
    <w:rsid w:val="00C63251"/>
    <w:rsid w:val="00CD131E"/>
    <w:rsid w:val="00CD7678"/>
    <w:rsid w:val="00D52826"/>
    <w:rsid w:val="00D52ED4"/>
    <w:rsid w:val="00DD29A1"/>
    <w:rsid w:val="00DE61E9"/>
    <w:rsid w:val="00E1664E"/>
    <w:rsid w:val="00E40B23"/>
    <w:rsid w:val="00EA7DDD"/>
    <w:rsid w:val="00EB3651"/>
    <w:rsid w:val="00F80592"/>
    <w:rsid w:val="00FA7D52"/>
    <w:rsid w:val="00FD03AF"/>
    <w:rsid w:val="00FD49B0"/>
    <w:rsid w:val="00FF63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BE83852"/>
  <w15:docId w15:val="{C026C248-E949-4437-90CF-D6A377560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63251"/>
    <w:pPr>
      <w:tabs>
        <w:tab w:val="left" w:pos="1701"/>
      </w:tabs>
      <w:spacing w:line="280" w:lineRule="exact"/>
    </w:pPr>
    <w:rPr>
      <w:rFonts w:ascii="Arial" w:hAnsi="Arial"/>
      <w:szCs w:val="22"/>
      <w:lang w:eastAsia="en-US"/>
    </w:rPr>
  </w:style>
  <w:style w:type="paragraph" w:styleId="berschrift1">
    <w:name w:val="heading 1"/>
    <w:basedOn w:val="Standard"/>
    <w:next w:val="Standard"/>
    <w:link w:val="berschrift1Zchn"/>
    <w:uiPriority w:val="9"/>
    <w:qFormat/>
    <w:rsid w:val="005E6D86"/>
    <w:pPr>
      <w:keepNext/>
      <w:keepLines/>
      <w:spacing w:after="300"/>
      <w:outlineLvl w:val="0"/>
    </w:pPr>
    <w:rPr>
      <w:rFonts w:eastAsia="Times New Roman"/>
      <w:b/>
      <w:bCs/>
      <w:color w:val="000000"/>
      <w:sz w:val="26"/>
      <w:szCs w:val="28"/>
    </w:rPr>
  </w:style>
  <w:style w:type="paragraph" w:styleId="berschrift2">
    <w:name w:val="heading 2"/>
    <w:basedOn w:val="Standard"/>
    <w:next w:val="Standard"/>
    <w:link w:val="berschrift2Zchn"/>
    <w:uiPriority w:val="9"/>
    <w:semiHidden/>
    <w:unhideWhenUsed/>
    <w:qFormat/>
    <w:rsid w:val="005E6D86"/>
    <w:pPr>
      <w:keepNext/>
      <w:keepLines/>
      <w:spacing w:after="300"/>
      <w:outlineLvl w:val="1"/>
    </w:pPr>
    <w:rPr>
      <w:rFonts w:eastAsia="Times New Roman"/>
      <w:b/>
      <w:bCs/>
      <w:color w:val="000000"/>
      <w:szCs w:val="26"/>
    </w:rPr>
  </w:style>
  <w:style w:type="paragraph" w:styleId="berschrift3">
    <w:name w:val="heading 3"/>
    <w:basedOn w:val="Standard"/>
    <w:next w:val="Standard"/>
    <w:link w:val="berschrift3Zchn"/>
    <w:uiPriority w:val="9"/>
    <w:unhideWhenUsed/>
    <w:qFormat/>
    <w:rsid w:val="005E6D86"/>
    <w:pPr>
      <w:keepNext/>
      <w:keepLines/>
      <w:spacing w:after="300"/>
      <w:outlineLvl w:val="2"/>
    </w:pPr>
    <w:rPr>
      <w:rFonts w:eastAsia="Times New Roman"/>
      <w:b/>
      <w:bCs/>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F3C61"/>
    <w:pPr>
      <w:tabs>
        <w:tab w:val="center" w:pos="4513"/>
        <w:tab w:val="right" w:pos="9026"/>
      </w:tabs>
      <w:spacing w:before="840" w:line="240" w:lineRule="auto"/>
    </w:pPr>
    <w:rPr>
      <w:sz w:val="12"/>
    </w:rPr>
  </w:style>
  <w:style w:type="character" w:customStyle="1" w:styleId="KopfzeileZchn">
    <w:name w:val="Kopfzeile Zchn"/>
    <w:basedOn w:val="Absatz-Standardschriftart"/>
    <w:link w:val="Kopfzeile"/>
    <w:uiPriority w:val="99"/>
    <w:rsid w:val="006F3C61"/>
    <w:rPr>
      <w:rFonts w:ascii="Arial" w:hAnsi="Arial"/>
      <w:sz w:val="12"/>
      <w:szCs w:val="22"/>
      <w:lang w:eastAsia="en-US"/>
    </w:rPr>
  </w:style>
  <w:style w:type="paragraph" w:styleId="Fuzeile">
    <w:name w:val="footer"/>
    <w:basedOn w:val="Standard"/>
    <w:link w:val="FuzeileZchn"/>
    <w:uiPriority w:val="99"/>
    <w:unhideWhenUsed/>
    <w:rsid w:val="00112E76"/>
    <w:pPr>
      <w:tabs>
        <w:tab w:val="clear" w:pos="1701"/>
        <w:tab w:val="left" w:pos="425"/>
      </w:tabs>
      <w:spacing w:line="220" w:lineRule="exact"/>
    </w:pPr>
    <w:rPr>
      <w:sz w:val="14"/>
    </w:rPr>
  </w:style>
  <w:style w:type="character" w:customStyle="1" w:styleId="FuzeileZchn">
    <w:name w:val="Fußzeile Zchn"/>
    <w:basedOn w:val="Absatz-Standardschriftart"/>
    <w:link w:val="Fuzeile"/>
    <w:uiPriority w:val="99"/>
    <w:rsid w:val="00112E76"/>
    <w:rPr>
      <w:rFonts w:ascii="Arial" w:hAnsi="Arial"/>
      <w:sz w:val="14"/>
    </w:rPr>
  </w:style>
  <w:style w:type="paragraph" w:styleId="Sprechblasentext">
    <w:name w:val="Balloon Text"/>
    <w:basedOn w:val="Standard"/>
    <w:link w:val="SprechblasentextZchn"/>
    <w:uiPriority w:val="99"/>
    <w:semiHidden/>
    <w:unhideWhenUsed/>
    <w:rsid w:val="00114AD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4AD4"/>
    <w:rPr>
      <w:rFonts w:ascii="Tahoma" w:hAnsi="Tahoma" w:cs="Tahoma"/>
      <w:sz w:val="16"/>
      <w:szCs w:val="16"/>
    </w:rPr>
  </w:style>
  <w:style w:type="table" w:styleId="Tabellenraster">
    <w:name w:val="Table Grid"/>
    <w:basedOn w:val="NormaleTabelle"/>
    <w:uiPriority w:val="59"/>
    <w:rsid w:val="00E877A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block">
    <w:name w:val="Absenderblock"/>
    <w:basedOn w:val="Standard"/>
    <w:rsid w:val="0066596F"/>
    <w:pPr>
      <w:spacing w:line="260" w:lineRule="exact"/>
    </w:pPr>
    <w:rPr>
      <w:sz w:val="12"/>
      <w:szCs w:val="16"/>
    </w:rPr>
  </w:style>
  <w:style w:type="character" w:customStyle="1" w:styleId="berschrift1Zchn">
    <w:name w:val="Überschrift 1 Zchn"/>
    <w:basedOn w:val="Absatz-Standardschriftart"/>
    <w:link w:val="berschrift1"/>
    <w:uiPriority w:val="9"/>
    <w:rsid w:val="005E6D86"/>
    <w:rPr>
      <w:rFonts w:ascii="Arial" w:eastAsia="Times New Roman" w:hAnsi="Arial" w:cs="Times New Roman"/>
      <w:b/>
      <w:bCs/>
      <w:color w:val="000000"/>
      <w:sz w:val="26"/>
      <w:szCs w:val="28"/>
    </w:rPr>
  </w:style>
  <w:style w:type="character" w:customStyle="1" w:styleId="berschrift2Zchn">
    <w:name w:val="Überschrift 2 Zchn"/>
    <w:basedOn w:val="Absatz-Standardschriftart"/>
    <w:link w:val="berschrift2"/>
    <w:uiPriority w:val="9"/>
    <w:semiHidden/>
    <w:rsid w:val="005E6D86"/>
    <w:rPr>
      <w:rFonts w:ascii="Arial" w:eastAsia="Times New Roman" w:hAnsi="Arial" w:cs="Times New Roman"/>
      <w:b/>
      <w:bCs/>
      <w:color w:val="000000"/>
      <w:sz w:val="24"/>
      <w:szCs w:val="26"/>
    </w:rPr>
  </w:style>
  <w:style w:type="character" w:customStyle="1" w:styleId="berschrift3Zchn">
    <w:name w:val="Überschrift 3 Zchn"/>
    <w:basedOn w:val="Absatz-Standardschriftart"/>
    <w:link w:val="berschrift3"/>
    <w:uiPriority w:val="9"/>
    <w:rsid w:val="005E6D86"/>
    <w:rPr>
      <w:rFonts w:ascii="Arial" w:eastAsia="Times New Roman" w:hAnsi="Arial" w:cs="Times New Roman"/>
      <w:b/>
      <w:bCs/>
      <w:color w:val="000000"/>
      <w:sz w:val="24"/>
    </w:rPr>
  </w:style>
  <w:style w:type="paragraph" w:customStyle="1" w:styleId="StandardKontaktdatenKopf">
    <w:name w:val="Standard_Kontaktdaten_Kopf"/>
    <w:basedOn w:val="Standard"/>
    <w:qFormat/>
    <w:rsid w:val="006F3C61"/>
    <w:pPr>
      <w:framePr w:hSpace="142" w:wrap="around" w:vAnchor="page" w:hAnchor="text" w:y="2553"/>
      <w:tabs>
        <w:tab w:val="left" w:pos="510"/>
        <w:tab w:val="left" w:pos="5103"/>
      </w:tabs>
      <w:spacing w:line="220" w:lineRule="exact"/>
    </w:pPr>
    <w:rPr>
      <w:sz w:val="14"/>
      <w:szCs w:val="16"/>
    </w:rPr>
  </w:style>
  <w:style w:type="paragraph" w:customStyle="1" w:styleId="Betreff">
    <w:name w:val="Betreff"/>
    <w:basedOn w:val="Standard"/>
    <w:qFormat/>
    <w:rsid w:val="00DB6E53"/>
    <w:rPr>
      <w:b/>
    </w:rPr>
  </w:style>
  <w:style w:type="paragraph" w:customStyle="1" w:styleId="KopfzeilezweiteSeite">
    <w:name w:val="Kopfzeile_zweite_Seite"/>
    <w:qFormat/>
    <w:rsid w:val="002812B9"/>
    <w:rPr>
      <w:rFonts w:ascii="Arial" w:hAnsi="Arial"/>
      <w:noProo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946099">
      <w:bodyDiv w:val="1"/>
      <w:marLeft w:val="0"/>
      <w:marRight w:val="0"/>
      <w:marTop w:val="0"/>
      <w:marBottom w:val="0"/>
      <w:divBdr>
        <w:top w:val="none" w:sz="0" w:space="0" w:color="auto"/>
        <w:left w:val="none" w:sz="0" w:space="0" w:color="auto"/>
        <w:bottom w:val="none" w:sz="0" w:space="0" w:color="auto"/>
        <w:right w:val="none" w:sz="0" w:space="0" w:color="auto"/>
      </w:divBdr>
    </w:div>
    <w:div w:id="74471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V:\Briefkopf_BWE\BW_Neutral_Brf_AdToWord.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9C22B-94AF-4098-A44E-CD0C3D36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BW_Neutral_Brf_AdToWord</Template>
  <TotalTime>0</TotalTime>
  <Pages>1</Pages>
  <Words>163</Words>
  <Characters>1034</Characters>
  <Application>Microsoft Office Word</Application>
  <DocSecurity>4</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Erzbistum Köln</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Franek Regina</dc:creator>
  <cp:lastModifiedBy>Franziska Reimann</cp:lastModifiedBy>
  <cp:revision>2</cp:revision>
  <cp:lastPrinted>2021-04-16T07:26:00Z</cp:lastPrinted>
  <dcterms:created xsi:type="dcterms:W3CDTF">2023-10-17T08:38:00Z</dcterms:created>
  <dcterms:modified xsi:type="dcterms:W3CDTF">2023-10-17T08:38:00Z</dcterms:modified>
</cp:coreProperties>
</file>