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tblpY="2553"/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985"/>
        <w:gridCol w:w="3402"/>
      </w:tblGrid>
      <w:tr w:rsidR="004309F0" w:rsidRPr="00145CFE" w14:paraId="2A187BEE" w14:textId="77777777">
        <w:trPr>
          <w:trHeight w:hRule="exact" w:val="567"/>
        </w:trPr>
        <w:tc>
          <w:tcPr>
            <w:tcW w:w="4819" w:type="dxa"/>
            <w:tcBorders>
              <w:bottom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012EC07" w14:textId="77777777" w:rsidR="004309F0" w:rsidRPr="00145CFE" w:rsidRDefault="004309F0" w:rsidP="0046307B">
            <w:pPr>
              <w:pStyle w:val="Absenderblock"/>
              <w:spacing w:line="120" w:lineRule="atLeast"/>
            </w:pPr>
          </w:p>
        </w:tc>
        <w:tc>
          <w:tcPr>
            <w:tcW w:w="1985" w:type="dxa"/>
            <w:vMerge w:val="restart"/>
            <w:tcBorders>
              <w:bottom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0F5B484" w14:textId="77777777" w:rsidR="004309F0" w:rsidRPr="00E61023" w:rsidRDefault="004309F0" w:rsidP="0046307B">
            <w:pPr>
              <w:pStyle w:val="Absenderblock"/>
              <w:rPr>
                <w:vertAlign w:val="subscript"/>
              </w:rPr>
            </w:pPr>
          </w:p>
        </w:tc>
        <w:tc>
          <w:tcPr>
            <w:tcW w:w="3402" w:type="dxa"/>
            <w:vMerge w:val="restart"/>
            <w:tcBorders>
              <w:bottom w:val="nil"/>
            </w:tcBorders>
            <w:tcMar>
              <w:top w:w="113" w:type="dxa"/>
            </w:tcMar>
          </w:tcPr>
          <w:p w14:paraId="7D1AFBF9" w14:textId="77777777" w:rsidR="004309F0" w:rsidRDefault="004309F0" w:rsidP="0046307B">
            <w:pPr>
              <w:pStyle w:val="StandardKontaktdatenKopf"/>
              <w:framePr w:hSpace="0" w:wrap="auto" w:vAnchor="margin" w:yAlign="inline"/>
            </w:pPr>
            <w:r w:rsidRPr="00487C62">
              <w:rPr>
                <w:noProof/>
              </w:rPr>
              <w:t>Laurentiusstraße 7</w:t>
            </w:r>
          </w:p>
          <w:p w14:paraId="0F417F5D" w14:textId="77777777" w:rsidR="004309F0" w:rsidRDefault="004309F0" w:rsidP="0046307B">
            <w:pPr>
              <w:pStyle w:val="StandardKontaktdatenKopf"/>
              <w:framePr w:hSpace="0" w:wrap="auto" w:vAnchor="margin" w:yAlign="inline"/>
            </w:pPr>
            <w:r w:rsidRPr="00487C62">
              <w:rPr>
                <w:noProof/>
              </w:rPr>
              <w:t>42103</w:t>
            </w:r>
            <w:r>
              <w:t xml:space="preserve"> </w:t>
            </w:r>
            <w:r w:rsidRPr="00487C62">
              <w:rPr>
                <w:noProof/>
              </w:rPr>
              <w:t>Wuppertal</w:t>
            </w:r>
          </w:p>
          <w:p w14:paraId="5EBFC8A8" w14:textId="751F341F" w:rsidR="004309F0" w:rsidRDefault="004309F0" w:rsidP="0046307B">
            <w:pPr>
              <w:pStyle w:val="StandardKontaktdatenKopf"/>
              <w:framePr w:hSpace="0" w:wrap="auto" w:vAnchor="margin" w:yAlign="inline"/>
            </w:pPr>
            <w:r>
              <w:t>Telefon</w:t>
            </w:r>
            <w:r>
              <w:tab/>
            </w:r>
            <w:r w:rsidRPr="00487C62">
              <w:rPr>
                <w:noProof/>
              </w:rPr>
              <w:t>0202 / 49583-</w:t>
            </w:r>
            <w:r w:rsidR="00BE7F0B">
              <w:rPr>
                <w:noProof/>
              </w:rPr>
              <w:t>1</w:t>
            </w:r>
            <w:r w:rsidR="00623932">
              <w:rPr>
                <w:noProof/>
              </w:rPr>
              <w:t>5</w:t>
            </w:r>
          </w:p>
          <w:p w14:paraId="7E81C5DF" w14:textId="77777777" w:rsidR="004309F0" w:rsidRDefault="004309F0" w:rsidP="0046307B">
            <w:pPr>
              <w:pStyle w:val="StandardKontaktdatenKopf"/>
              <w:framePr w:hSpace="0" w:wrap="auto" w:vAnchor="margin" w:yAlign="inline"/>
            </w:pPr>
            <w:r>
              <w:t>Telefax</w:t>
            </w:r>
            <w:r>
              <w:tab/>
            </w:r>
            <w:r w:rsidRPr="00487C62">
              <w:rPr>
                <w:noProof/>
              </w:rPr>
              <w:t>0202 / 49583-20</w:t>
            </w:r>
          </w:p>
          <w:p w14:paraId="5390EAFB" w14:textId="7332C108" w:rsidR="004309F0" w:rsidRDefault="00623932" w:rsidP="0046307B">
            <w:pPr>
              <w:pStyle w:val="StandardKontaktdatenKopf"/>
              <w:framePr w:hSpace="0" w:wrap="auto" w:vAnchor="margin" w:yAlign="inline"/>
            </w:pPr>
            <w:r>
              <w:rPr>
                <w:noProof/>
              </w:rPr>
              <w:t>dimarzio</w:t>
            </w:r>
            <w:r w:rsidR="004309F0" w:rsidRPr="00487C62">
              <w:rPr>
                <w:noProof/>
              </w:rPr>
              <w:t>@bildungswerk-wuppertal.de</w:t>
            </w:r>
          </w:p>
          <w:p w14:paraId="79937978" w14:textId="77777777" w:rsidR="004309F0" w:rsidRDefault="004309F0" w:rsidP="0046307B">
            <w:pPr>
              <w:pStyle w:val="StandardKontaktdatenKopf"/>
              <w:framePr w:hSpace="0" w:wrap="auto" w:vAnchor="margin" w:yAlign="inline"/>
            </w:pPr>
            <w:r w:rsidRPr="00487C62">
              <w:rPr>
                <w:noProof/>
              </w:rPr>
              <w:t>www.bildungswerk-wuppertal.de</w:t>
            </w:r>
          </w:p>
          <w:p w14:paraId="29A7EC14" w14:textId="77777777" w:rsidR="004309F0" w:rsidRPr="00145CFE" w:rsidRDefault="004309F0" w:rsidP="0046307B">
            <w:pPr>
              <w:pStyle w:val="StandardKontaktdatenKopf"/>
              <w:framePr w:hSpace="0" w:wrap="auto" w:vAnchor="margin" w:yAlign="inline"/>
            </w:pPr>
          </w:p>
        </w:tc>
      </w:tr>
      <w:tr w:rsidR="004309F0" w:rsidRPr="00145CFE" w14:paraId="46C4B656" w14:textId="77777777">
        <w:trPr>
          <w:trHeight w:hRule="exact" w:val="1985"/>
        </w:trPr>
        <w:tc>
          <w:tcPr>
            <w:tcW w:w="4819" w:type="dxa"/>
          </w:tcPr>
          <w:p w14:paraId="10C00271" w14:textId="77777777" w:rsidR="004309F0" w:rsidRPr="00145CFE" w:rsidRDefault="004309F0" w:rsidP="00874AF6"/>
        </w:tc>
        <w:tc>
          <w:tcPr>
            <w:tcW w:w="1985" w:type="dxa"/>
            <w:vMerge/>
          </w:tcPr>
          <w:p w14:paraId="312A53FC" w14:textId="77777777" w:rsidR="004309F0" w:rsidRPr="00145CFE" w:rsidRDefault="004309F0" w:rsidP="0046307B">
            <w:pPr>
              <w:rPr>
                <w:sz w:val="22"/>
              </w:rPr>
            </w:pPr>
          </w:p>
        </w:tc>
        <w:tc>
          <w:tcPr>
            <w:tcW w:w="3402" w:type="dxa"/>
            <w:vMerge/>
          </w:tcPr>
          <w:p w14:paraId="3FE4C775" w14:textId="77777777" w:rsidR="004309F0" w:rsidRPr="00145CFE" w:rsidRDefault="004309F0" w:rsidP="0046307B">
            <w:pPr>
              <w:pStyle w:val="StandardKontaktdatenKopf"/>
              <w:framePr w:hSpace="0" w:wrap="auto" w:vAnchor="margin" w:yAlign="inline"/>
              <w:rPr>
                <w:sz w:val="22"/>
              </w:rPr>
            </w:pPr>
          </w:p>
        </w:tc>
      </w:tr>
      <w:tr w:rsidR="004309F0" w:rsidRPr="00145CFE" w14:paraId="3B092FD2" w14:textId="77777777">
        <w:trPr>
          <w:trHeight w:hRule="exact" w:val="284"/>
        </w:trPr>
        <w:tc>
          <w:tcPr>
            <w:tcW w:w="4819" w:type="dxa"/>
          </w:tcPr>
          <w:p w14:paraId="48BFCB0B" w14:textId="33D3F067" w:rsidR="00623932" w:rsidRPr="00623932" w:rsidRDefault="00623932" w:rsidP="0046307B">
            <w:pPr>
              <w:rPr>
                <w:b/>
                <w:sz w:val="28"/>
                <w:szCs w:val="28"/>
              </w:rPr>
            </w:pPr>
            <w:proofErr w:type="spellStart"/>
            <w:r w:rsidRPr="00623932">
              <w:rPr>
                <w:b/>
                <w:sz w:val="28"/>
                <w:szCs w:val="28"/>
              </w:rPr>
              <w:t>DozentIn</w:t>
            </w:r>
            <w:proofErr w:type="spellEnd"/>
            <w:r w:rsidRPr="00623932">
              <w:rPr>
                <w:b/>
                <w:sz w:val="28"/>
                <w:szCs w:val="28"/>
              </w:rPr>
              <w:t xml:space="preserve"> für BAMF Kurs gesucht!!!</w:t>
            </w:r>
          </w:p>
          <w:p w14:paraId="24C136AA" w14:textId="235ADB58" w:rsidR="00623932" w:rsidRPr="00623932" w:rsidRDefault="00623932" w:rsidP="0046307B">
            <w:pPr>
              <w:rPr>
                <w:b/>
                <w:sz w:val="28"/>
                <w:szCs w:val="28"/>
              </w:rPr>
            </w:pPr>
          </w:p>
          <w:p w14:paraId="6F9D92A9" w14:textId="77777777" w:rsidR="00623932" w:rsidRPr="00623932" w:rsidRDefault="00623932" w:rsidP="0046307B">
            <w:pPr>
              <w:rPr>
                <w:b/>
                <w:sz w:val="28"/>
                <w:szCs w:val="28"/>
              </w:rPr>
            </w:pPr>
          </w:p>
          <w:p w14:paraId="032A6489" w14:textId="77777777" w:rsidR="00623932" w:rsidRPr="00623932" w:rsidRDefault="00623932" w:rsidP="0046307B">
            <w:pPr>
              <w:rPr>
                <w:b/>
              </w:rPr>
            </w:pPr>
          </w:p>
          <w:p w14:paraId="0393CB20" w14:textId="75B3860C" w:rsidR="00623932" w:rsidRPr="00623932" w:rsidRDefault="00623932" w:rsidP="0046307B">
            <w:pPr>
              <w:rPr>
                <w:b/>
              </w:rPr>
            </w:pPr>
          </w:p>
        </w:tc>
        <w:tc>
          <w:tcPr>
            <w:tcW w:w="1985" w:type="dxa"/>
            <w:vMerge/>
          </w:tcPr>
          <w:p w14:paraId="57E441D9" w14:textId="77777777" w:rsidR="004309F0" w:rsidRPr="00145CFE" w:rsidRDefault="004309F0" w:rsidP="0046307B"/>
        </w:tc>
        <w:tc>
          <w:tcPr>
            <w:tcW w:w="3402" w:type="dxa"/>
            <w:vMerge/>
          </w:tcPr>
          <w:p w14:paraId="6ABEF6A6" w14:textId="77777777" w:rsidR="004309F0" w:rsidRPr="00145CFE" w:rsidRDefault="004309F0" w:rsidP="0046307B"/>
        </w:tc>
      </w:tr>
      <w:tr w:rsidR="004309F0" w:rsidRPr="00145CFE" w14:paraId="42518860" w14:textId="77777777">
        <w:trPr>
          <w:trHeight w:hRule="exact" w:val="284"/>
        </w:trPr>
        <w:tc>
          <w:tcPr>
            <w:tcW w:w="10206" w:type="dxa"/>
            <w:gridSpan w:val="3"/>
          </w:tcPr>
          <w:p w14:paraId="6A7C6C3E" w14:textId="77777777" w:rsidR="004309F0" w:rsidRPr="00145CFE" w:rsidRDefault="004309F0" w:rsidP="0046307B"/>
        </w:tc>
      </w:tr>
    </w:tbl>
    <w:p w14:paraId="4CE99C66" w14:textId="77777777" w:rsidR="004309F0" w:rsidRDefault="004309F0" w:rsidP="00824147">
      <w:pPr>
        <w:sectPr w:rsidR="004309F0" w:rsidSect="004309F0">
          <w:headerReference w:type="default" r:id="rId7"/>
          <w:headerReference w:type="first" r:id="rId8"/>
          <w:footerReference w:type="first" r:id="rId9"/>
          <w:pgSz w:w="11906" w:h="16838" w:code="9"/>
          <w:pgMar w:top="3119" w:right="567" w:bottom="1361" w:left="1134" w:header="1899" w:footer="680" w:gutter="0"/>
          <w:pgNumType w:start="1"/>
          <w:cols w:space="708"/>
          <w:titlePg/>
          <w:docGrid w:linePitch="360"/>
        </w:sectPr>
      </w:pPr>
    </w:p>
    <w:p w14:paraId="4A1E8839" w14:textId="0FDE2DC0" w:rsidR="004A1BB8" w:rsidRDefault="00623932" w:rsidP="00623932">
      <w:pPr>
        <w:spacing w:line="360" w:lineRule="auto"/>
        <w:jc w:val="both"/>
        <w:rPr>
          <w:sz w:val="24"/>
          <w:szCs w:val="24"/>
        </w:rPr>
      </w:pPr>
      <w:r w:rsidRPr="00623932">
        <w:rPr>
          <w:sz w:val="24"/>
          <w:szCs w:val="24"/>
        </w:rPr>
        <w:t xml:space="preserve">Das Katholische Bildungswerk Wuppertal/Solingen/Remscheid sucht ein/e </w:t>
      </w:r>
      <w:proofErr w:type="spellStart"/>
      <w:r w:rsidRPr="00623932">
        <w:rPr>
          <w:sz w:val="24"/>
          <w:szCs w:val="24"/>
        </w:rPr>
        <w:t>DozentIn</w:t>
      </w:r>
      <w:proofErr w:type="spellEnd"/>
      <w:r w:rsidRPr="00623932">
        <w:rPr>
          <w:sz w:val="24"/>
          <w:szCs w:val="24"/>
        </w:rPr>
        <w:t xml:space="preserve"> für einen neubeginnenden Jugendintegrationskurs in Wuppertal.</w:t>
      </w:r>
    </w:p>
    <w:p w14:paraId="1F1CA54D" w14:textId="28FE3DA9" w:rsidR="00A22CDA" w:rsidRDefault="00A22CDA" w:rsidP="00623932">
      <w:pPr>
        <w:spacing w:line="360" w:lineRule="auto"/>
        <w:jc w:val="both"/>
        <w:rPr>
          <w:sz w:val="24"/>
          <w:szCs w:val="24"/>
        </w:rPr>
      </w:pPr>
    </w:p>
    <w:p w14:paraId="3C904932" w14:textId="27C88F69" w:rsidR="00A22CDA" w:rsidRDefault="00A22CDA" w:rsidP="00623932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Kursstart: </w:t>
      </w:r>
      <w:r w:rsidR="00B1647A">
        <w:rPr>
          <w:b/>
          <w:sz w:val="24"/>
          <w:szCs w:val="24"/>
        </w:rPr>
        <w:t>25.</w:t>
      </w:r>
      <w:r w:rsidR="00C6350E">
        <w:rPr>
          <w:b/>
          <w:sz w:val="24"/>
          <w:szCs w:val="24"/>
        </w:rPr>
        <w:t>September</w:t>
      </w:r>
    </w:p>
    <w:p w14:paraId="58E329BC" w14:textId="71A61551" w:rsidR="00A22CDA" w:rsidRDefault="00A22CDA" w:rsidP="00623932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Kurszeiten: </w:t>
      </w:r>
      <w:r>
        <w:rPr>
          <w:b/>
          <w:sz w:val="24"/>
          <w:szCs w:val="24"/>
        </w:rPr>
        <w:t>1</w:t>
      </w:r>
      <w:r w:rsidRPr="00623932">
        <w:rPr>
          <w:b/>
          <w:sz w:val="24"/>
          <w:szCs w:val="24"/>
        </w:rPr>
        <w:t>4.15 bis 18.</w:t>
      </w:r>
      <w:r w:rsidR="00C6350E">
        <w:rPr>
          <w:b/>
          <w:sz w:val="24"/>
          <w:szCs w:val="24"/>
        </w:rPr>
        <w:t>30</w:t>
      </w:r>
      <w:r w:rsidRPr="00623932">
        <w:rPr>
          <w:b/>
          <w:sz w:val="24"/>
          <w:szCs w:val="24"/>
        </w:rPr>
        <w:t xml:space="preserve"> Uhr</w:t>
      </w:r>
    </w:p>
    <w:p w14:paraId="6CAE057A" w14:textId="54C6E465" w:rsidR="00A22CDA" w:rsidRDefault="00A22CDA" w:rsidP="00623932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Kurstage: </w:t>
      </w:r>
      <w:r>
        <w:rPr>
          <w:b/>
          <w:sz w:val="24"/>
          <w:szCs w:val="24"/>
        </w:rPr>
        <w:t>Di, Mi, Fr</w:t>
      </w:r>
    </w:p>
    <w:p w14:paraId="6D34DB78" w14:textId="4AAE08C3" w:rsidR="00A22CDA" w:rsidRDefault="00A22CDA" w:rsidP="00623932">
      <w:pPr>
        <w:spacing w:line="360" w:lineRule="auto"/>
        <w:jc w:val="both"/>
        <w:rPr>
          <w:b/>
          <w:sz w:val="24"/>
          <w:szCs w:val="24"/>
        </w:rPr>
      </w:pPr>
      <w:r w:rsidRPr="00A22CDA">
        <w:rPr>
          <w:sz w:val="24"/>
          <w:szCs w:val="24"/>
        </w:rPr>
        <w:t xml:space="preserve">Kursort: </w:t>
      </w:r>
      <w:r w:rsidR="005C1214" w:rsidRPr="005C1214">
        <w:rPr>
          <w:b/>
          <w:sz w:val="24"/>
          <w:szCs w:val="24"/>
        </w:rPr>
        <w:t>Cotton Factory</w:t>
      </w:r>
      <w:r w:rsidR="005C1214">
        <w:rPr>
          <w:sz w:val="24"/>
          <w:szCs w:val="24"/>
        </w:rPr>
        <w:t xml:space="preserve"> </w:t>
      </w:r>
      <w:proofErr w:type="spellStart"/>
      <w:r w:rsidRPr="00623932">
        <w:rPr>
          <w:b/>
          <w:sz w:val="24"/>
          <w:szCs w:val="24"/>
        </w:rPr>
        <w:t>Uellendahlerstraße</w:t>
      </w:r>
      <w:proofErr w:type="spellEnd"/>
      <w:r w:rsidRPr="00623932">
        <w:rPr>
          <w:b/>
          <w:sz w:val="24"/>
          <w:szCs w:val="24"/>
        </w:rPr>
        <w:t xml:space="preserve"> 27-29 42107 Wuppertal</w:t>
      </w:r>
    </w:p>
    <w:p w14:paraId="10A64D31" w14:textId="1F7796AE" w:rsidR="00A22CDA" w:rsidRDefault="00A22CDA" w:rsidP="00623932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Honorar: </w:t>
      </w:r>
      <w:r w:rsidRPr="004A1BB8">
        <w:rPr>
          <w:b/>
          <w:sz w:val="24"/>
          <w:szCs w:val="24"/>
        </w:rPr>
        <w:t xml:space="preserve">42,23 </w:t>
      </w:r>
      <w:r w:rsidRPr="00A22CDA">
        <w:rPr>
          <w:rFonts w:cs="Arial"/>
          <w:b/>
          <w:sz w:val="24"/>
          <w:szCs w:val="24"/>
        </w:rPr>
        <w:t>€</w:t>
      </w:r>
      <w:r w:rsidRPr="00A22CDA">
        <w:rPr>
          <w:b/>
          <w:sz w:val="24"/>
          <w:szCs w:val="24"/>
        </w:rPr>
        <w:t xml:space="preserve"> pro UE</w:t>
      </w:r>
    </w:p>
    <w:p w14:paraId="49DC5FBC" w14:textId="38950D2A" w:rsidR="00A22CDA" w:rsidRPr="007A7B50" w:rsidRDefault="00A22CDA" w:rsidP="00623932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Voraussetzungen</w:t>
      </w:r>
      <w:r w:rsidRPr="007A7B50">
        <w:rPr>
          <w:b/>
          <w:sz w:val="24"/>
          <w:szCs w:val="24"/>
        </w:rPr>
        <w:t xml:space="preserve">: </w:t>
      </w:r>
      <w:r w:rsidR="007A7B50" w:rsidRPr="007A7B50">
        <w:rPr>
          <w:b/>
          <w:sz w:val="24"/>
          <w:szCs w:val="24"/>
        </w:rPr>
        <w:t>Zulassung als Integrationskurs Lehrkraft vom Bundesamt für Migration und Flüchtlinge und</w:t>
      </w:r>
      <w:r w:rsidR="007A7B50">
        <w:rPr>
          <w:b/>
          <w:sz w:val="24"/>
          <w:szCs w:val="24"/>
        </w:rPr>
        <w:t xml:space="preserve"> Teamfähigkeit</w:t>
      </w:r>
    </w:p>
    <w:p w14:paraId="73B4D683" w14:textId="7B96421E" w:rsidR="004A1BB8" w:rsidRDefault="004A1BB8" w:rsidP="00623932">
      <w:pPr>
        <w:spacing w:line="360" w:lineRule="auto"/>
        <w:jc w:val="both"/>
        <w:rPr>
          <w:sz w:val="24"/>
          <w:szCs w:val="24"/>
        </w:rPr>
      </w:pPr>
    </w:p>
    <w:p w14:paraId="4E7373B5" w14:textId="4133DF87" w:rsidR="004A1BB8" w:rsidRDefault="004A1BB8" w:rsidP="006239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Bei Interesse bzw. Fragen wenden Sie sich bitte direkt an mich:</w:t>
      </w:r>
    </w:p>
    <w:p w14:paraId="7E1323CB" w14:textId="3F511636" w:rsidR="004A1BB8" w:rsidRDefault="004A1BB8" w:rsidP="00623932">
      <w:pPr>
        <w:spacing w:line="360" w:lineRule="auto"/>
        <w:jc w:val="both"/>
        <w:rPr>
          <w:sz w:val="24"/>
          <w:szCs w:val="24"/>
        </w:rPr>
      </w:pPr>
    </w:p>
    <w:p w14:paraId="24CDEC03" w14:textId="24052727" w:rsidR="004A1BB8" w:rsidRPr="004A1BB8" w:rsidRDefault="004A1BB8" w:rsidP="00623932">
      <w:pPr>
        <w:spacing w:line="360" w:lineRule="auto"/>
        <w:jc w:val="both"/>
        <w:rPr>
          <w:b/>
          <w:sz w:val="24"/>
          <w:szCs w:val="24"/>
        </w:rPr>
      </w:pPr>
      <w:r w:rsidRPr="004A1BB8">
        <w:rPr>
          <w:b/>
          <w:sz w:val="24"/>
          <w:szCs w:val="24"/>
        </w:rPr>
        <w:t>Luca-Michele Di Marzio</w:t>
      </w:r>
    </w:p>
    <w:p w14:paraId="74BBC793" w14:textId="6445C4B5" w:rsidR="004A1BB8" w:rsidRPr="004A1BB8" w:rsidRDefault="004A1BB8" w:rsidP="00623932">
      <w:pPr>
        <w:spacing w:line="360" w:lineRule="auto"/>
        <w:jc w:val="both"/>
        <w:rPr>
          <w:b/>
          <w:sz w:val="24"/>
          <w:szCs w:val="24"/>
        </w:rPr>
      </w:pPr>
      <w:r w:rsidRPr="004A1BB8">
        <w:rPr>
          <w:b/>
          <w:sz w:val="24"/>
          <w:szCs w:val="24"/>
        </w:rPr>
        <w:t>Tel.: 0202/49583-15</w:t>
      </w:r>
    </w:p>
    <w:p w14:paraId="5014E32D" w14:textId="53373DD0" w:rsidR="00B85B60" w:rsidRPr="004A1BB8" w:rsidRDefault="004A1BB8" w:rsidP="004A1BB8">
      <w:pPr>
        <w:spacing w:line="360" w:lineRule="auto"/>
        <w:jc w:val="both"/>
        <w:rPr>
          <w:b/>
          <w:sz w:val="24"/>
          <w:szCs w:val="24"/>
        </w:rPr>
      </w:pPr>
      <w:r w:rsidRPr="004A1BB8">
        <w:rPr>
          <w:b/>
          <w:sz w:val="24"/>
          <w:szCs w:val="24"/>
        </w:rPr>
        <w:t>E-Mail: DiMarzio@bildungswerk-wuppertal.de</w:t>
      </w:r>
    </w:p>
    <w:p w14:paraId="4C5C122F" w14:textId="77777777" w:rsidR="00B85B60" w:rsidRPr="00BE7F0B" w:rsidRDefault="00B85B60" w:rsidP="00BE7F0B">
      <w:pPr>
        <w:rPr>
          <w:sz w:val="24"/>
          <w:szCs w:val="24"/>
        </w:rPr>
      </w:pPr>
    </w:p>
    <w:p w14:paraId="7FCA30FE" w14:textId="5FC4D361" w:rsidR="00BE7F0B" w:rsidRDefault="00BE7F0B" w:rsidP="00824147">
      <w:pPr>
        <w:rPr>
          <w:sz w:val="24"/>
          <w:szCs w:val="24"/>
        </w:rPr>
      </w:pPr>
      <w:r w:rsidRPr="00BE7F0B">
        <w:rPr>
          <w:sz w:val="24"/>
          <w:szCs w:val="24"/>
        </w:rPr>
        <w:t>Mit freundlichen Grüßen</w:t>
      </w:r>
    </w:p>
    <w:p w14:paraId="2077F2A3" w14:textId="77777777" w:rsidR="00623932" w:rsidRDefault="00623932" w:rsidP="00824147">
      <w:pPr>
        <w:rPr>
          <w:sz w:val="24"/>
          <w:szCs w:val="24"/>
        </w:rPr>
      </w:pPr>
    </w:p>
    <w:p w14:paraId="0AC6868C" w14:textId="77777777" w:rsidR="00BE7F0B" w:rsidRDefault="00BE7F0B" w:rsidP="00824147">
      <w:pPr>
        <w:rPr>
          <w:sz w:val="24"/>
          <w:szCs w:val="24"/>
        </w:rPr>
      </w:pPr>
    </w:p>
    <w:p w14:paraId="7D246F83" w14:textId="479799CE" w:rsidR="00BE7F0B" w:rsidRDefault="00623932" w:rsidP="00824147">
      <w:pPr>
        <w:rPr>
          <w:sz w:val="24"/>
          <w:szCs w:val="24"/>
        </w:rPr>
      </w:pPr>
      <w:r>
        <w:rPr>
          <w:sz w:val="24"/>
          <w:szCs w:val="24"/>
        </w:rPr>
        <w:t>Luca-Michele Di Marzio</w:t>
      </w:r>
    </w:p>
    <w:p w14:paraId="79D6FFCE" w14:textId="3E384FD5" w:rsidR="00BE7F0B" w:rsidRPr="00BE7F0B" w:rsidRDefault="00BE7F0B" w:rsidP="00824147">
      <w:pPr>
        <w:rPr>
          <w:szCs w:val="24"/>
        </w:rPr>
      </w:pPr>
      <w:r w:rsidRPr="00BE7F0B">
        <w:rPr>
          <w:szCs w:val="24"/>
        </w:rPr>
        <w:t>(Päd. Mitarbeiter)</w:t>
      </w:r>
    </w:p>
    <w:sectPr w:rsidR="00BE7F0B" w:rsidRPr="00BE7F0B" w:rsidSect="004309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3119" w:right="567" w:bottom="1361" w:left="1134" w:header="189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D7ED5" w14:textId="77777777" w:rsidR="00B83B57" w:rsidRDefault="00B83B57" w:rsidP="0046307B">
      <w:pPr>
        <w:spacing w:line="240" w:lineRule="auto"/>
      </w:pPr>
      <w:r>
        <w:separator/>
      </w:r>
    </w:p>
  </w:endnote>
  <w:endnote w:type="continuationSeparator" w:id="0">
    <w:p w14:paraId="42C5ADC6" w14:textId="77777777" w:rsidR="00B83B57" w:rsidRDefault="00B83B57" w:rsidP="00463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0"/>
      <w:gridCol w:w="284"/>
      <w:gridCol w:w="3402"/>
    </w:tblGrid>
    <w:tr w:rsidR="004309F0" w:rsidRPr="00145CFE" w14:paraId="5CB17B20" w14:textId="77777777">
      <w:trPr>
        <w:trHeight w:hRule="exact" w:val="397"/>
      </w:trPr>
      <w:tc>
        <w:tcPr>
          <w:tcW w:w="9638" w:type="dxa"/>
          <w:gridSpan w:val="3"/>
        </w:tcPr>
        <w:p w14:paraId="41A7C807" w14:textId="77777777" w:rsidR="004309F0" w:rsidRPr="00145CFE" w:rsidRDefault="004309F0" w:rsidP="0046307B">
          <w:pPr>
            <w:pStyle w:val="Fuzeile"/>
          </w:pPr>
        </w:p>
      </w:tc>
    </w:tr>
    <w:tr w:rsidR="004309F0" w:rsidRPr="00145CFE" w14:paraId="58B69631" w14:textId="77777777">
      <w:trPr>
        <w:trHeight w:hRule="exact" w:val="680"/>
      </w:trPr>
      <w:tc>
        <w:tcPr>
          <w:tcW w:w="6520" w:type="dxa"/>
        </w:tcPr>
        <w:p w14:paraId="1FCD5883" w14:textId="77777777" w:rsidR="004309F0" w:rsidRDefault="004309F0" w:rsidP="0046307B">
          <w:pPr>
            <w:pStyle w:val="Fuzeile"/>
          </w:pPr>
          <w:r w:rsidRPr="00487C62">
            <w:rPr>
              <w:noProof/>
            </w:rPr>
            <w:t>Staatlich anerkannte Einrichtung der Weiterbildung nach WbG und der Arbeitnehmer-</w:t>
          </w:r>
        </w:p>
        <w:p w14:paraId="23C963EC" w14:textId="77777777" w:rsidR="004309F0" w:rsidRDefault="004309F0" w:rsidP="0046307B">
          <w:pPr>
            <w:pStyle w:val="Fuzeile"/>
          </w:pPr>
          <w:r w:rsidRPr="00487C62">
            <w:rPr>
              <w:noProof/>
            </w:rPr>
            <w:t>weiterbildung nach AWbG | Träger: Bildungswerk der Erzdiözese Köln e.V.</w:t>
          </w:r>
        </w:p>
        <w:p w14:paraId="000B0F68" w14:textId="77777777" w:rsidR="004309F0" w:rsidRPr="00145CFE" w:rsidRDefault="004309F0" w:rsidP="0046307B">
          <w:pPr>
            <w:pStyle w:val="Fuzeile"/>
          </w:pPr>
          <w:r w:rsidRPr="00487C62">
            <w:rPr>
              <w:noProof/>
            </w:rPr>
            <w:t>zertifiziert nach DIN EN ISO 9001:2008 | Vorsitzende: Petra Dierkes | Amtsgericht Köln VR 7221</w:t>
          </w:r>
        </w:p>
      </w:tc>
      <w:tc>
        <w:tcPr>
          <w:tcW w:w="284" w:type="dxa"/>
        </w:tcPr>
        <w:p w14:paraId="435AC4E0" w14:textId="77777777" w:rsidR="004309F0" w:rsidRPr="00145CFE" w:rsidRDefault="004309F0">
          <w:pPr>
            <w:pStyle w:val="Fuzeile"/>
          </w:pPr>
        </w:p>
      </w:tc>
      <w:tc>
        <w:tcPr>
          <w:tcW w:w="3402" w:type="dxa"/>
        </w:tcPr>
        <w:p w14:paraId="0C3F92C8" w14:textId="77777777" w:rsidR="004309F0" w:rsidRPr="00145CFE" w:rsidRDefault="004309F0" w:rsidP="0046307B">
          <w:pPr>
            <w:pStyle w:val="Fuzeile"/>
          </w:pPr>
          <w:r w:rsidRPr="00487C62">
            <w:rPr>
              <w:noProof/>
            </w:rPr>
            <w:t>Stadtsparkasse Wuppertal</w:t>
          </w:r>
        </w:p>
        <w:p w14:paraId="7DEEB5C1" w14:textId="77777777" w:rsidR="004309F0" w:rsidRPr="00DE5AD8" w:rsidRDefault="004309F0" w:rsidP="0046307B">
          <w:pPr>
            <w:pStyle w:val="Fuzeile"/>
          </w:pPr>
          <w:r w:rsidRPr="00145CFE">
            <w:t>IBAN</w:t>
          </w:r>
          <w:r w:rsidRPr="00145CFE">
            <w:tab/>
          </w:r>
          <w:r w:rsidRPr="00487C62">
            <w:rPr>
              <w:noProof/>
            </w:rPr>
            <w:t>DE67 3305 0000 0000 9094 16</w:t>
          </w:r>
        </w:p>
        <w:p w14:paraId="49BFA8AB" w14:textId="77777777" w:rsidR="004309F0" w:rsidRPr="00145CFE" w:rsidRDefault="004309F0" w:rsidP="00D52ED4">
          <w:pPr>
            <w:pStyle w:val="Fuzeile"/>
          </w:pPr>
          <w:r w:rsidRPr="00145CFE">
            <w:t>BIC</w:t>
          </w:r>
          <w:r w:rsidRPr="00145CFE">
            <w:tab/>
          </w:r>
          <w:r w:rsidRPr="00487C62">
            <w:rPr>
              <w:noProof/>
            </w:rPr>
            <w:t>WUPSDE33</w:t>
          </w:r>
        </w:p>
      </w:tc>
    </w:tr>
  </w:tbl>
  <w:p w14:paraId="6FACA91E" w14:textId="77777777" w:rsidR="004309F0" w:rsidRPr="006F7430" w:rsidRDefault="004309F0" w:rsidP="0046307B">
    <w:pPr>
      <w:pStyle w:val="Fuzeile"/>
      <w:spacing w:line="240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CF932" w14:textId="77777777" w:rsidR="002116E9" w:rsidRDefault="002116E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1222D" w14:textId="77777777" w:rsidR="002116E9" w:rsidRDefault="002116E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0"/>
      <w:gridCol w:w="284"/>
      <w:gridCol w:w="3402"/>
    </w:tblGrid>
    <w:tr w:rsidR="00A212A0" w:rsidRPr="00145CFE" w14:paraId="63007613" w14:textId="77777777">
      <w:trPr>
        <w:trHeight w:hRule="exact" w:val="397"/>
      </w:trPr>
      <w:tc>
        <w:tcPr>
          <w:tcW w:w="9638" w:type="dxa"/>
          <w:gridSpan w:val="3"/>
        </w:tcPr>
        <w:p w14:paraId="7ADBF2D9" w14:textId="77777777" w:rsidR="00A212A0" w:rsidRPr="00145CFE" w:rsidRDefault="00A212A0" w:rsidP="0046307B">
          <w:pPr>
            <w:pStyle w:val="Fuzeile"/>
          </w:pPr>
        </w:p>
      </w:tc>
    </w:tr>
    <w:tr w:rsidR="00A212A0" w:rsidRPr="00145CFE" w14:paraId="7D4D3F00" w14:textId="77777777">
      <w:trPr>
        <w:trHeight w:hRule="exact" w:val="680"/>
      </w:trPr>
      <w:tc>
        <w:tcPr>
          <w:tcW w:w="6520" w:type="dxa"/>
        </w:tcPr>
        <w:p w14:paraId="23BEB1DD" w14:textId="77777777" w:rsidR="00A212A0" w:rsidRDefault="00846FE0" w:rsidP="0046307B">
          <w:pPr>
            <w:pStyle w:val="Fuzeile"/>
          </w:pPr>
          <w:bookmarkStart w:id="0" w:name="OLE_LINK9"/>
          <w:bookmarkStart w:id="1" w:name="OLE_LINK10"/>
          <w:r w:rsidRPr="00487C62">
            <w:rPr>
              <w:noProof/>
            </w:rPr>
            <w:t>Staatlich anerkannte Einrichtung der Weiterbildung nach WbG und der Arbeitnehmer-</w:t>
          </w:r>
        </w:p>
        <w:p w14:paraId="65BA2188" w14:textId="77777777" w:rsidR="00A212A0" w:rsidRDefault="00846FE0" w:rsidP="0046307B">
          <w:pPr>
            <w:pStyle w:val="Fuzeile"/>
          </w:pPr>
          <w:r w:rsidRPr="00487C62">
            <w:rPr>
              <w:noProof/>
            </w:rPr>
            <w:t>weiterbildung nach AWbG | Träger: Bildungswerk der Erzdiözese Köln e.V.</w:t>
          </w:r>
        </w:p>
        <w:p w14:paraId="30A54BBA" w14:textId="77777777" w:rsidR="00A212A0" w:rsidRPr="00145CFE" w:rsidRDefault="00846FE0" w:rsidP="0046307B">
          <w:pPr>
            <w:pStyle w:val="Fuzeile"/>
          </w:pPr>
          <w:r w:rsidRPr="00487C62">
            <w:rPr>
              <w:noProof/>
            </w:rPr>
            <w:t>zertifiziert nach DIN EN ISO 9001:2008 | Vorsitzende: Petra Dierkes | Amtsgericht Köln VR 7221</w:t>
          </w:r>
          <w:bookmarkEnd w:id="0"/>
          <w:bookmarkEnd w:id="1"/>
        </w:p>
      </w:tc>
      <w:tc>
        <w:tcPr>
          <w:tcW w:w="284" w:type="dxa"/>
        </w:tcPr>
        <w:p w14:paraId="5056F8EF" w14:textId="77777777" w:rsidR="00A212A0" w:rsidRPr="00145CFE" w:rsidRDefault="00A212A0">
          <w:pPr>
            <w:pStyle w:val="Fuzeile"/>
          </w:pPr>
        </w:p>
      </w:tc>
      <w:tc>
        <w:tcPr>
          <w:tcW w:w="3402" w:type="dxa"/>
        </w:tcPr>
        <w:p w14:paraId="3398C4EA" w14:textId="77777777" w:rsidR="00A212A0" w:rsidRPr="00145CFE" w:rsidRDefault="00846FE0" w:rsidP="0046307B">
          <w:pPr>
            <w:pStyle w:val="Fuzeile"/>
          </w:pPr>
          <w:bookmarkStart w:id="2" w:name="OLE_LINK11"/>
          <w:bookmarkStart w:id="3" w:name="OLE_LINK12"/>
          <w:r w:rsidRPr="00487C62">
            <w:rPr>
              <w:noProof/>
            </w:rPr>
            <w:t>Stadtsparkasse Wuppertal</w:t>
          </w:r>
        </w:p>
        <w:p w14:paraId="06C7018E" w14:textId="77777777" w:rsidR="00A212A0" w:rsidRPr="00DE5AD8" w:rsidRDefault="00A212A0" w:rsidP="0046307B">
          <w:pPr>
            <w:pStyle w:val="Fuzeile"/>
          </w:pPr>
          <w:r w:rsidRPr="00145CFE">
            <w:t>IBAN</w:t>
          </w:r>
          <w:r w:rsidRPr="00145CFE">
            <w:tab/>
          </w:r>
          <w:r w:rsidR="00846FE0" w:rsidRPr="00487C62">
            <w:rPr>
              <w:noProof/>
            </w:rPr>
            <w:t>DE67 3305 0000 0000 9094 16</w:t>
          </w:r>
        </w:p>
        <w:p w14:paraId="1B934F13" w14:textId="77777777" w:rsidR="00A212A0" w:rsidRPr="00145CFE" w:rsidRDefault="00A212A0" w:rsidP="00D52ED4">
          <w:pPr>
            <w:pStyle w:val="Fuzeile"/>
          </w:pPr>
          <w:r w:rsidRPr="00145CFE">
            <w:t>BIC</w:t>
          </w:r>
          <w:r w:rsidRPr="00145CFE">
            <w:tab/>
          </w:r>
          <w:r w:rsidR="00846FE0" w:rsidRPr="00487C62">
            <w:rPr>
              <w:noProof/>
            </w:rPr>
            <w:t>WUPSDE33</w:t>
          </w:r>
          <w:bookmarkEnd w:id="2"/>
          <w:bookmarkEnd w:id="3"/>
        </w:p>
      </w:tc>
    </w:tr>
  </w:tbl>
  <w:p w14:paraId="1776DE8F" w14:textId="77777777" w:rsidR="00A212A0" w:rsidRPr="006F7430" w:rsidRDefault="00A212A0" w:rsidP="0046307B">
    <w:pPr>
      <w:pStyle w:val="Fuzeile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C8691" w14:textId="77777777" w:rsidR="00B83B57" w:rsidRDefault="00B83B57" w:rsidP="0046307B">
      <w:pPr>
        <w:spacing w:line="240" w:lineRule="auto"/>
      </w:pPr>
      <w:r>
        <w:separator/>
      </w:r>
    </w:p>
  </w:footnote>
  <w:footnote w:type="continuationSeparator" w:id="0">
    <w:p w14:paraId="087443CB" w14:textId="77777777" w:rsidR="00B83B57" w:rsidRDefault="00B83B57" w:rsidP="004630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17E41" w14:textId="77777777" w:rsidR="004309F0" w:rsidRPr="00CB2762" w:rsidRDefault="004309F0" w:rsidP="0046307B">
    <w:pPr>
      <w:pStyle w:val="KopfzeilezweiteSeite"/>
    </w:pPr>
    <w:r>
      <w:drawing>
        <wp:anchor distT="0" distB="0" distL="114300" distR="114300" simplePos="0" relativeHeight="251659264" behindDoc="0" locked="1" layoutInCell="1" allowOverlap="1" wp14:anchorId="02A748F0" wp14:editId="66A5DF79">
          <wp:simplePos x="0" y="0"/>
          <wp:positionH relativeFrom="page">
            <wp:posOffset>4608830</wp:posOffset>
          </wp:positionH>
          <wp:positionV relativeFrom="page">
            <wp:posOffset>269875</wp:posOffset>
          </wp:positionV>
          <wp:extent cx="1651635" cy="866775"/>
          <wp:effectExtent l="2540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B2762"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  <w:r w:rsidRPr="00CB2762">
      <w:t xml:space="preserve"> von </w:t>
    </w:r>
    <w:r w:rsidR="000336DB">
      <w:fldChar w:fldCharType="begin"/>
    </w:r>
    <w:r w:rsidR="000336DB">
      <w:instrText xml:space="preserve"> NUMPAGES  \* Arabic  \* MERGEFORMAT </w:instrText>
    </w:r>
    <w:r w:rsidR="000336DB">
      <w:fldChar w:fldCharType="separate"/>
    </w:r>
    <w:r>
      <w:t>2</w:t>
    </w:r>
    <w:r w:rsidR="000336DB">
      <w:fldChar w:fldCharType="end"/>
    </w:r>
    <w:r w:rsidRPr="00CB2762">
      <w:t xml:space="preserve"> zum Schreiben vom </w:t>
    </w:r>
    <w:r>
      <w:t>9. August 2016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0A43" w14:textId="77777777" w:rsidR="004309F0" w:rsidRDefault="0082599E" w:rsidP="002116E9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7B1F52" wp14:editId="026D48A9">
          <wp:simplePos x="0" y="0"/>
          <wp:positionH relativeFrom="column">
            <wp:posOffset>4286250</wp:posOffset>
          </wp:positionH>
          <wp:positionV relativeFrom="paragraph">
            <wp:posOffset>-652780</wp:posOffset>
          </wp:positionV>
          <wp:extent cx="1949967" cy="934984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967" cy="934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09F0" w:rsidRPr="00487C62">
      <w:rPr>
        <w:noProof/>
      </w:rPr>
      <w:t>Katholisches</w:t>
    </w:r>
    <w:r w:rsidR="004309F0">
      <w:rPr>
        <w:noProof/>
      </w:rPr>
      <w:t xml:space="preserve"> </w:t>
    </w:r>
    <w:r w:rsidR="004309F0" w:rsidRPr="00487C62">
      <w:rPr>
        <w:noProof/>
      </w:rPr>
      <w:t>Bildungswerk</w:t>
    </w:r>
    <w:r w:rsidR="004309F0">
      <w:rPr>
        <w:noProof/>
      </w:rPr>
      <w:t xml:space="preserve"> </w:t>
    </w:r>
    <w:r w:rsidR="004309F0" w:rsidRPr="00487C62">
      <w:rPr>
        <w:noProof/>
      </w:rPr>
      <w:t>Wuppertal/Solingen/Remscheid</w:t>
    </w:r>
  </w:p>
  <w:p w14:paraId="4CAA8C53" w14:textId="77777777" w:rsidR="004309F0" w:rsidRDefault="004309F0" w:rsidP="00A212A0">
    <w:pPr>
      <w:pStyle w:val="Kopfzeile"/>
      <w:spacing w:before="0"/>
    </w:pPr>
    <w:r w:rsidRPr="00487C62">
      <w:rPr>
        <w:noProof/>
      </w:rPr>
      <w:t>Laurentiusstraße 7</w:t>
    </w:r>
    <w:r>
      <w:t xml:space="preserve"> | </w:t>
    </w:r>
    <w:r w:rsidRPr="00487C62">
      <w:rPr>
        <w:noProof/>
      </w:rPr>
      <w:t>42103</w:t>
    </w:r>
    <w:r>
      <w:t xml:space="preserve"> </w:t>
    </w:r>
    <w:r w:rsidRPr="00487C62">
      <w:rPr>
        <w:noProof/>
      </w:rPr>
      <w:t>Wuppertal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48C3A" w14:textId="77777777" w:rsidR="002116E9" w:rsidRDefault="002116E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7E861" w14:textId="77777777" w:rsidR="00A212A0" w:rsidRPr="00CB2762" w:rsidRDefault="00A212A0" w:rsidP="0046307B">
    <w:pPr>
      <w:pStyle w:val="KopfzeilezweiteSeite"/>
    </w:pPr>
    <w:r>
      <w:drawing>
        <wp:anchor distT="0" distB="0" distL="114300" distR="114300" simplePos="0" relativeHeight="251657216" behindDoc="0" locked="1" layoutInCell="1" allowOverlap="1" wp14:anchorId="358933E4" wp14:editId="6B988A05">
          <wp:simplePos x="0" y="0"/>
          <wp:positionH relativeFrom="page">
            <wp:posOffset>4608830</wp:posOffset>
          </wp:positionH>
          <wp:positionV relativeFrom="page">
            <wp:posOffset>269875</wp:posOffset>
          </wp:positionV>
          <wp:extent cx="1651635" cy="866775"/>
          <wp:effectExtent l="25400" t="0" r="0" b="0"/>
          <wp:wrapNone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B2762"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846FE0">
      <w:t>1</w:t>
    </w:r>
    <w:r>
      <w:fldChar w:fldCharType="end"/>
    </w:r>
    <w:r w:rsidRPr="00CB2762">
      <w:t xml:space="preserve"> von </w:t>
    </w:r>
    <w:r w:rsidR="000336DB">
      <w:fldChar w:fldCharType="begin"/>
    </w:r>
    <w:r w:rsidR="000336DB">
      <w:instrText xml:space="preserve"> NUMPAGES  \* Arabic  \* MERGEFORMAT </w:instrText>
    </w:r>
    <w:r w:rsidR="000336DB">
      <w:fldChar w:fldCharType="separate"/>
    </w:r>
    <w:r w:rsidR="00846FE0">
      <w:t>2</w:t>
    </w:r>
    <w:r w:rsidR="000336DB">
      <w:fldChar w:fldCharType="end"/>
    </w:r>
    <w:r w:rsidRPr="00CB2762">
      <w:t xml:space="preserve"> zum Schreiben vom </w:t>
    </w:r>
    <w:r w:rsidR="00846FE0">
      <w:t>9. August 2016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5F7A4" w14:textId="77777777" w:rsidR="002116E9" w:rsidRDefault="00846FE0" w:rsidP="002116E9">
    <w:pPr>
      <w:pStyle w:val="Kopfzeile"/>
    </w:pPr>
    <w:r w:rsidRPr="00487C62">
      <w:rPr>
        <w:noProof/>
      </w:rPr>
      <w:t>Katholisches</w:t>
    </w:r>
    <w:r>
      <w:rPr>
        <w:noProof/>
      </w:rPr>
      <w:t xml:space="preserve"> </w:t>
    </w:r>
    <w:r w:rsidRPr="00487C62">
      <w:rPr>
        <w:noProof/>
      </w:rPr>
      <w:t>Bildungswerk</w:t>
    </w:r>
    <w:r>
      <w:rPr>
        <w:noProof/>
      </w:rPr>
      <w:t xml:space="preserve"> </w:t>
    </w:r>
    <w:r w:rsidRPr="00487C62">
      <w:rPr>
        <w:noProof/>
      </w:rPr>
      <w:t>Wuppertal/Solingen/Remscheid</w:t>
    </w:r>
  </w:p>
  <w:p w14:paraId="3CBA432B" w14:textId="77777777" w:rsidR="00A212A0" w:rsidRDefault="00846FE0" w:rsidP="00A212A0">
    <w:pPr>
      <w:pStyle w:val="Kopfzeile"/>
      <w:spacing w:before="0"/>
    </w:pPr>
    <w:r w:rsidRPr="00487C62">
      <w:rPr>
        <w:noProof/>
      </w:rPr>
      <w:t>Laurentiusstraße 7</w:t>
    </w:r>
    <w:r w:rsidR="00A212A0">
      <w:t xml:space="preserve"> | </w:t>
    </w:r>
    <w:r w:rsidRPr="00487C62">
      <w:rPr>
        <w:noProof/>
      </w:rPr>
      <w:t>42103</w:t>
    </w:r>
    <w:r w:rsidR="00A212A0"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55F3CAA4" wp14:editId="04B1D3EB">
          <wp:simplePos x="0" y="0"/>
          <wp:positionH relativeFrom="margin">
            <wp:posOffset>3913505</wp:posOffset>
          </wp:positionH>
          <wp:positionV relativeFrom="margin">
            <wp:posOffset>-1713865</wp:posOffset>
          </wp:positionV>
          <wp:extent cx="1594800" cy="867600"/>
          <wp:effectExtent l="0" t="0" r="5715" b="889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94800" cy="86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2A0">
      <w:t xml:space="preserve"> </w:t>
    </w:r>
    <w:r w:rsidRPr="00487C62">
      <w:rPr>
        <w:noProof/>
      </w:rPr>
      <w:t>Wuppertal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E0"/>
    <w:rsid w:val="000336DB"/>
    <w:rsid w:val="00173633"/>
    <w:rsid w:val="001E771C"/>
    <w:rsid w:val="002116E9"/>
    <w:rsid w:val="00223CCC"/>
    <w:rsid w:val="002320EF"/>
    <w:rsid w:val="002401CB"/>
    <w:rsid w:val="002461BE"/>
    <w:rsid w:val="00272B61"/>
    <w:rsid w:val="00276C09"/>
    <w:rsid w:val="002B27D7"/>
    <w:rsid w:val="002C12CD"/>
    <w:rsid w:val="003918B8"/>
    <w:rsid w:val="003E3077"/>
    <w:rsid w:val="003E7647"/>
    <w:rsid w:val="004125C2"/>
    <w:rsid w:val="004309F0"/>
    <w:rsid w:val="00461B4D"/>
    <w:rsid w:val="0046307B"/>
    <w:rsid w:val="00491461"/>
    <w:rsid w:val="004A1BB8"/>
    <w:rsid w:val="004F08D5"/>
    <w:rsid w:val="00512B3C"/>
    <w:rsid w:val="005633C6"/>
    <w:rsid w:val="00577E4D"/>
    <w:rsid w:val="005A066F"/>
    <w:rsid w:val="005C1214"/>
    <w:rsid w:val="00623932"/>
    <w:rsid w:val="006307DF"/>
    <w:rsid w:val="006A3EB9"/>
    <w:rsid w:val="006D0D15"/>
    <w:rsid w:val="006D580F"/>
    <w:rsid w:val="007715E6"/>
    <w:rsid w:val="00780201"/>
    <w:rsid w:val="007A7B50"/>
    <w:rsid w:val="007B7FB3"/>
    <w:rsid w:val="007E3FD4"/>
    <w:rsid w:val="00802A12"/>
    <w:rsid w:val="00824147"/>
    <w:rsid w:val="0082599E"/>
    <w:rsid w:val="00846FE0"/>
    <w:rsid w:val="008579CA"/>
    <w:rsid w:val="00874AF6"/>
    <w:rsid w:val="008A62E2"/>
    <w:rsid w:val="008D7BD7"/>
    <w:rsid w:val="008E29A4"/>
    <w:rsid w:val="00995741"/>
    <w:rsid w:val="009E4ECA"/>
    <w:rsid w:val="009F793E"/>
    <w:rsid w:val="00A16673"/>
    <w:rsid w:val="00A212A0"/>
    <w:rsid w:val="00A213F3"/>
    <w:rsid w:val="00A22CDA"/>
    <w:rsid w:val="00A54EF9"/>
    <w:rsid w:val="00A821D9"/>
    <w:rsid w:val="00A93A02"/>
    <w:rsid w:val="00B1647A"/>
    <w:rsid w:val="00B35138"/>
    <w:rsid w:val="00B83B57"/>
    <w:rsid w:val="00B85B60"/>
    <w:rsid w:val="00BC4D32"/>
    <w:rsid w:val="00BE7F0B"/>
    <w:rsid w:val="00C42B6B"/>
    <w:rsid w:val="00C53884"/>
    <w:rsid w:val="00C5452D"/>
    <w:rsid w:val="00C62E34"/>
    <w:rsid w:val="00C63251"/>
    <w:rsid w:val="00C6350E"/>
    <w:rsid w:val="00CD131E"/>
    <w:rsid w:val="00CD7678"/>
    <w:rsid w:val="00D52826"/>
    <w:rsid w:val="00D52ED4"/>
    <w:rsid w:val="00DD29A1"/>
    <w:rsid w:val="00DE61E9"/>
    <w:rsid w:val="00E1664E"/>
    <w:rsid w:val="00E40B23"/>
    <w:rsid w:val="00EA7DDD"/>
    <w:rsid w:val="00EB3651"/>
    <w:rsid w:val="00F80592"/>
    <w:rsid w:val="00FA7D52"/>
    <w:rsid w:val="00FD4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E83852"/>
  <w15:docId w15:val="{C026C248-E949-4437-90CF-D6A37756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63251"/>
    <w:pPr>
      <w:tabs>
        <w:tab w:val="left" w:pos="1701"/>
      </w:tabs>
      <w:spacing w:line="280" w:lineRule="exact"/>
    </w:pPr>
    <w:rPr>
      <w:rFonts w:ascii="Arial" w:hAnsi="Arial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E6D86"/>
    <w:pPr>
      <w:keepNext/>
      <w:keepLines/>
      <w:spacing w:after="300"/>
      <w:outlineLvl w:val="0"/>
    </w:pPr>
    <w:rPr>
      <w:rFonts w:eastAsia="Times New Roman"/>
      <w:b/>
      <w:bCs/>
      <w:color w:val="000000"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6D86"/>
    <w:pPr>
      <w:keepNext/>
      <w:keepLines/>
      <w:spacing w:after="300"/>
      <w:outlineLvl w:val="1"/>
    </w:pPr>
    <w:rPr>
      <w:rFonts w:eastAsia="Times New Roman"/>
      <w:b/>
      <w:bCs/>
      <w:color w:val="00000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E6D86"/>
    <w:pPr>
      <w:keepNext/>
      <w:keepLines/>
      <w:spacing w:after="300"/>
      <w:outlineLvl w:val="2"/>
    </w:pPr>
    <w:rPr>
      <w:rFonts w:eastAsia="Times New Roman"/>
      <w:b/>
      <w:bCs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3C61"/>
    <w:pPr>
      <w:tabs>
        <w:tab w:val="center" w:pos="4513"/>
        <w:tab w:val="right" w:pos="9026"/>
      </w:tabs>
      <w:spacing w:before="840" w:line="240" w:lineRule="auto"/>
    </w:pPr>
    <w:rPr>
      <w:sz w:val="12"/>
    </w:rPr>
  </w:style>
  <w:style w:type="character" w:customStyle="1" w:styleId="KopfzeileZchn">
    <w:name w:val="Kopfzeile Zchn"/>
    <w:basedOn w:val="Absatz-Standardschriftart"/>
    <w:link w:val="Kopfzeile"/>
    <w:uiPriority w:val="99"/>
    <w:rsid w:val="006F3C61"/>
    <w:rPr>
      <w:rFonts w:ascii="Arial" w:hAnsi="Arial"/>
      <w:sz w:val="1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112E76"/>
    <w:pPr>
      <w:tabs>
        <w:tab w:val="clear" w:pos="1701"/>
        <w:tab w:val="left" w:pos="425"/>
      </w:tabs>
      <w:spacing w:line="22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112E76"/>
    <w:rPr>
      <w:rFonts w:ascii="Arial" w:hAnsi="Arial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4A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4AD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877A1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block">
    <w:name w:val="Absenderblock"/>
    <w:basedOn w:val="Standard"/>
    <w:rsid w:val="0066596F"/>
    <w:pPr>
      <w:spacing w:line="260" w:lineRule="exact"/>
    </w:pPr>
    <w:rPr>
      <w:sz w:val="12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E6D86"/>
    <w:rPr>
      <w:rFonts w:ascii="Arial" w:eastAsia="Times New Roman" w:hAnsi="Arial" w:cs="Times New Roman"/>
      <w:b/>
      <w:bCs/>
      <w:color w:val="000000"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6D86"/>
    <w:rPr>
      <w:rFonts w:ascii="Arial" w:eastAsia="Times New Roman" w:hAnsi="Arial" w:cs="Times New Roman"/>
      <w:b/>
      <w:bCs/>
      <w:color w:val="000000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E6D86"/>
    <w:rPr>
      <w:rFonts w:ascii="Arial" w:eastAsia="Times New Roman" w:hAnsi="Arial" w:cs="Times New Roman"/>
      <w:b/>
      <w:bCs/>
      <w:color w:val="000000"/>
      <w:sz w:val="24"/>
    </w:rPr>
  </w:style>
  <w:style w:type="paragraph" w:customStyle="1" w:styleId="StandardKontaktdatenKopf">
    <w:name w:val="Standard_Kontaktdaten_Kopf"/>
    <w:basedOn w:val="Standard"/>
    <w:qFormat/>
    <w:rsid w:val="006F3C61"/>
    <w:pPr>
      <w:framePr w:hSpace="142" w:wrap="around" w:vAnchor="page" w:hAnchor="text" w:y="2553"/>
      <w:tabs>
        <w:tab w:val="left" w:pos="510"/>
        <w:tab w:val="left" w:pos="5103"/>
      </w:tabs>
      <w:spacing w:line="220" w:lineRule="exact"/>
    </w:pPr>
    <w:rPr>
      <w:sz w:val="14"/>
      <w:szCs w:val="16"/>
    </w:rPr>
  </w:style>
  <w:style w:type="paragraph" w:customStyle="1" w:styleId="Betreff">
    <w:name w:val="Betreff"/>
    <w:basedOn w:val="Standard"/>
    <w:qFormat/>
    <w:rsid w:val="00DB6E53"/>
    <w:rPr>
      <w:b/>
    </w:rPr>
  </w:style>
  <w:style w:type="paragraph" w:customStyle="1" w:styleId="KopfzeilezweiteSeite">
    <w:name w:val="Kopfzeile_zweite_Seite"/>
    <w:qFormat/>
    <w:rsid w:val="002812B9"/>
    <w:rPr>
      <w:rFonts w:ascii="Arial" w:hAnsi="Arial"/>
      <w:noProof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Briefkopf_BWE\BW_Neutral_Brf_AdToWord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329AD-5BD5-46D4-AF65-F3868F4A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BW_Neutral_Brf_AdToWord</Template>
  <TotalTime>0</TotalTime>
  <Pages>1</Pages>
  <Words>116</Words>
  <Characters>733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Franek Regina</dc:creator>
  <cp:lastModifiedBy>Franziska Reimann</cp:lastModifiedBy>
  <cp:revision>2</cp:revision>
  <cp:lastPrinted>2021-04-16T07:26:00Z</cp:lastPrinted>
  <dcterms:created xsi:type="dcterms:W3CDTF">2023-08-10T09:45:00Z</dcterms:created>
  <dcterms:modified xsi:type="dcterms:W3CDTF">2023-08-10T09:45:00Z</dcterms:modified>
</cp:coreProperties>
</file>